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0D418E" w14:textId="77777777" w:rsidR="008702E2" w:rsidRDefault="008702E2" w:rsidP="00B54B39">
      <w:pPr>
        <w:bidi/>
        <w:rPr>
          <w:rFonts w:hint="cs"/>
          <w:rtl/>
        </w:rPr>
        <w:sectPr w:rsidR="008702E2" w:rsidSect="00CC7A63">
          <w:headerReference w:type="default" r:id="rId13"/>
          <w:footerReference w:type="default" r:id="rId14"/>
          <w:pgSz w:w="11900" w:h="16840"/>
          <w:pgMar w:top="567" w:right="567" w:bottom="567" w:left="567" w:header="567" w:footer="567" w:gutter="567"/>
          <w:cols w:space="708"/>
          <w:docGrid w:linePitch="360"/>
        </w:sectPr>
      </w:pPr>
    </w:p>
    <w:p w14:paraId="5798CB50" w14:textId="77777777" w:rsidR="00C07D85" w:rsidRPr="00C07D85" w:rsidRDefault="004D6F8C" w:rsidP="004D6F8C">
      <w:pPr>
        <w:bidi/>
        <w:ind w:firstLine="276"/>
        <w:jc w:val="right"/>
      </w:pPr>
      <w:r>
        <w:rPr>
          <w:rFonts w:hint="cs"/>
          <w:rtl/>
        </w:rPr>
        <w:lastRenderedPageBreak/>
        <w:t>28.08.18</w:t>
      </w:r>
    </w:p>
    <w:p w14:paraId="1BBC9707" w14:textId="77777777" w:rsidR="004D6F8C" w:rsidRDefault="004D6F8C" w:rsidP="008214D8">
      <w:pPr>
        <w:bidi/>
        <w:spacing w:after="160" w:line="259" w:lineRule="auto"/>
        <w:rPr>
          <w:b/>
          <w:bCs/>
          <w:sz w:val="32"/>
          <w:szCs w:val="32"/>
          <w:u w:val="single"/>
          <w:rtl/>
        </w:rPr>
      </w:pPr>
    </w:p>
    <w:p w14:paraId="2CFAAEA7" w14:textId="0ED87CED" w:rsidR="004D6F8C" w:rsidRDefault="00FC72E5" w:rsidP="008214D8">
      <w:pPr>
        <w:bidi/>
        <w:spacing w:after="160" w:line="259" w:lineRule="auto"/>
        <w:jc w:val="center"/>
        <w:rPr>
          <w:rFonts w:hint="cs"/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תושבים יקרים,</w:t>
      </w:r>
    </w:p>
    <w:p w14:paraId="280AFE9B" w14:textId="77777777" w:rsidR="008214D8" w:rsidRPr="008214D8" w:rsidRDefault="008214D8" w:rsidP="008214D8">
      <w:pPr>
        <w:bidi/>
        <w:spacing w:after="160" w:line="259" w:lineRule="auto"/>
        <w:jc w:val="center"/>
        <w:rPr>
          <w:b/>
          <w:bCs/>
          <w:sz w:val="32"/>
          <w:szCs w:val="32"/>
          <w:u w:val="single"/>
          <w:rtl/>
        </w:rPr>
      </w:pPr>
    </w:p>
    <w:p w14:paraId="48D65427" w14:textId="77777777" w:rsidR="004D6F8C" w:rsidRDefault="004D6F8C" w:rsidP="004D6F8C">
      <w:pPr>
        <w:bidi/>
        <w:spacing w:after="160" w:line="259" w:lineRule="auto"/>
        <w:rPr>
          <w:rtl/>
        </w:rPr>
      </w:pPr>
      <w:r>
        <w:rPr>
          <w:rFonts w:hint="cs"/>
          <w:rtl/>
        </w:rPr>
        <w:t xml:space="preserve">           </w:t>
      </w:r>
      <w:r w:rsidRPr="004D6F8C">
        <w:rPr>
          <w:rFonts w:hint="cs"/>
          <w:rtl/>
        </w:rPr>
        <w:t xml:space="preserve">לאחרונה אירעו מספר מקרי תקיפה ונשיכה של כלבים בקרבת עגלות הקפה ביישובים. </w:t>
      </w:r>
      <w:r w:rsidRPr="004D6F8C">
        <w:rPr>
          <w:rtl/>
        </w:rPr>
        <w:br/>
      </w:r>
      <w:r>
        <w:rPr>
          <w:rFonts w:hint="cs"/>
          <w:rtl/>
        </w:rPr>
        <w:t xml:space="preserve">                  </w:t>
      </w:r>
    </w:p>
    <w:p w14:paraId="61673FD2" w14:textId="77777777" w:rsidR="004D6F8C" w:rsidRDefault="004D6F8C" w:rsidP="004D6F8C">
      <w:pPr>
        <w:bidi/>
        <w:spacing w:after="160" w:line="259" w:lineRule="auto"/>
        <w:rPr>
          <w:rtl/>
        </w:rPr>
      </w:pPr>
      <w:r>
        <w:rPr>
          <w:rFonts w:hint="cs"/>
          <w:rtl/>
        </w:rPr>
        <w:t xml:space="preserve">          </w:t>
      </w:r>
      <w:r w:rsidRPr="004D6F8C">
        <w:rPr>
          <w:rFonts w:hint="cs"/>
          <w:rtl/>
        </w:rPr>
        <w:t xml:space="preserve">אנו שבים ומדגישים את החשיבות של קשירת הכלבים ברצועה, כפי שנדרש על פי חוק.  </w:t>
      </w:r>
      <w:r w:rsidRPr="004D6F8C">
        <w:rPr>
          <w:rtl/>
        </w:rPr>
        <w:br/>
      </w:r>
      <w:r>
        <w:rPr>
          <w:rFonts w:hint="cs"/>
          <w:rtl/>
        </w:rPr>
        <w:t xml:space="preserve">                 </w:t>
      </w:r>
    </w:p>
    <w:p w14:paraId="51084B75" w14:textId="77777777" w:rsidR="004D6F8C" w:rsidRDefault="004D6F8C" w:rsidP="004D6F8C">
      <w:pPr>
        <w:bidi/>
        <w:spacing w:after="160" w:line="259" w:lineRule="auto"/>
        <w:rPr>
          <w:rtl/>
        </w:rPr>
      </w:pPr>
      <w:r>
        <w:rPr>
          <w:rFonts w:hint="cs"/>
          <w:rtl/>
        </w:rPr>
        <w:t xml:space="preserve">          </w:t>
      </w:r>
      <w:r w:rsidRPr="004D6F8C">
        <w:rPr>
          <w:rFonts w:hint="cs"/>
          <w:rtl/>
        </w:rPr>
        <w:t xml:space="preserve">אנא הישמעו להוראות החוק והקפידו על קשירת הכלב במקומות ציבוריים, למען הביטחון של כלל </w:t>
      </w:r>
      <w:r>
        <w:rPr>
          <w:rFonts w:hint="cs"/>
          <w:rtl/>
        </w:rPr>
        <w:t xml:space="preserve">    </w:t>
      </w:r>
    </w:p>
    <w:p w14:paraId="46439E1F" w14:textId="77777777" w:rsidR="004D6F8C" w:rsidRDefault="004D6F8C" w:rsidP="004D6F8C">
      <w:pPr>
        <w:bidi/>
        <w:spacing w:after="160" w:line="259" w:lineRule="auto"/>
        <w:rPr>
          <w:rtl/>
        </w:rPr>
      </w:pPr>
      <w:r>
        <w:rPr>
          <w:rFonts w:hint="cs"/>
          <w:rtl/>
        </w:rPr>
        <w:t xml:space="preserve">          </w:t>
      </w:r>
      <w:bookmarkStart w:id="0" w:name="_GoBack"/>
      <w:bookmarkEnd w:id="0"/>
      <w:r w:rsidRPr="004D6F8C">
        <w:rPr>
          <w:rFonts w:hint="cs"/>
          <w:rtl/>
        </w:rPr>
        <w:t>התושבים!</w:t>
      </w:r>
      <w:r w:rsidRPr="004D6F8C">
        <w:rPr>
          <w:rtl/>
        </w:rPr>
        <w:br/>
      </w:r>
      <w:r>
        <w:rPr>
          <w:rFonts w:hint="cs"/>
          <w:rtl/>
        </w:rPr>
        <w:t xml:space="preserve">         </w:t>
      </w:r>
    </w:p>
    <w:p w14:paraId="2B15E434" w14:textId="77777777" w:rsidR="004D6F8C" w:rsidRPr="004D6F8C" w:rsidRDefault="004D6F8C" w:rsidP="004D6F8C">
      <w:pPr>
        <w:bidi/>
        <w:spacing w:after="160" w:line="259" w:lineRule="auto"/>
        <w:rPr>
          <w:rtl/>
        </w:rPr>
      </w:pPr>
      <w:r>
        <w:rPr>
          <w:rFonts w:hint="cs"/>
          <w:rtl/>
        </w:rPr>
        <w:t xml:space="preserve">     </w:t>
      </w:r>
    </w:p>
    <w:p w14:paraId="01E069AC" w14:textId="77777777" w:rsidR="004D6F8C" w:rsidRDefault="004D6F8C" w:rsidP="004D6F8C">
      <w:pPr>
        <w:bidi/>
        <w:spacing w:after="160" w:line="259" w:lineRule="auto"/>
        <w:rPr>
          <w:rtl/>
        </w:rPr>
      </w:pPr>
    </w:p>
    <w:p w14:paraId="1942A99A" w14:textId="77777777" w:rsidR="004D6F8C" w:rsidRDefault="004D6F8C" w:rsidP="004D6F8C">
      <w:pPr>
        <w:bidi/>
        <w:spacing w:after="160" w:line="259" w:lineRule="auto"/>
        <w:rPr>
          <w:rtl/>
        </w:rPr>
      </w:pPr>
    </w:p>
    <w:p w14:paraId="2D7142AE" w14:textId="77777777" w:rsidR="004D6F8C" w:rsidRPr="004D6F8C" w:rsidRDefault="004D6F8C" w:rsidP="004D6F8C">
      <w:pPr>
        <w:bidi/>
        <w:spacing w:after="160" w:line="259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</w:t>
      </w:r>
      <w:r w:rsidR="008214D8">
        <w:rPr>
          <w:rFonts w:hint="cs"/>
          <w:rtl/>
        </w:rPr>
        <w:t xml:space="preserve">                     </w:t>
      </w:r>
      <w:r w:rsidRPr="004D6F8C">
        <w:rPr>
          <w:rFonts w:hint="cs"/>
          <w:rtl/>
        </w:rPr>
        <w:t xml:space="preserve">בברכה, </w:t>
      </w:r>
    </w:p>
    <w:p w14:paraId="6D17CD7F" w14:textId="77777777" w:rsidR="004D6F8C" w:rsidRPr="004D6F8C" w:rsidRDefault="008214D8" w:rsidP="008214D8">
      <w:pPr>
        <w:bidi/>
        <w:spacing w:after="160" w:line="259" w:lineRule="auto"/>
        <w:jc w:val="right"/>
        <w:rPr>
          <w:rFonts w:hint="cs"/>
          <w:sz w:val="22"/>
          <w:rtl/>
        </w:rPr>
      </w:pPr>
      <w:r>
        <w:rPr>
          <w:noProof/>
        </w:rPr>
        <w:drawing>
          <wp:inline distT="0" distB="0" distL="0" distR="0" wp14:anchorId="79ED0C55" wp14:editId="15FF1B2F">
            <wp:extent cx="2543175" cy="1724025"/>
            <wp:effectExtent l="0" t="0" r="9525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7B7F" w14:textId="77777777" w:rsidR="00C07D85" w:rsidRPr="00C07D85" w:rsidRDefault="00C07D85" w:rsidP="00C07D85">
      <w:pPr>
        <w:bidi/>
      </w:pPr>
    </w:p>
    <w:p w14:paraId="63158270" w14:textId="77777777" w:rsidR="00C07D85" w:rsidRPr="00C07D85" w:rsidRDefault="00C07D85" w:rsidP="00C07D85">
      <w:pPr>
        <w:bidi/>
      </w:pPr>
    </w:p>
    <w:p w14:paraId="4B39F195" w14:textId="77777777" w:rsidR="00C07D85" w:rsidRPr="00C07D85" w:rsidRDefault="00C07D85" w:rsidP="00C07D85">
      <w:pPr>
        <w:bidi/>
      </w:pPr>
    </w:p>
    <w:p w14:paraId="08F5B461" w14:textId="77777777" w:rsidR="00C07D85" w:rsidRPr="00C07D85" w:rsidRDefault="00C07D85" w:rsidP="00C07D85">
      <w:pPr>
        <w:bidi/>
      </w:pPr>
    </w:p>
    <w:p w14:paraId="55159925" w14:textId="77777777" w:rsidR="00C07D85" w:rsidRPr="00C07D85" w:rsidRDefault="00C07D85" w:rsidP="00C07D85">
      <w:pPr>
        <w:bidi/>
      </w:pPr>
    </w:p>
    <w:p w14:paraId="38A10B37" w14:textId="77777777" w:rsidR="00C07D85" w:rsidRPr="00C07D85" w:rsidRDefault="00C07D85" w:rsidP="00C07D85">
      <w:pPr>
        <w:bidi/>
      </w:pPr>
    </w:p>
    <w:p w14:paraId="1538109A" w14:textId="77777777" w:rsidR="00C07D85" w:rsidRPr="00C07D85" w:rsidRDefault="00C07D85" w:rsidP="00C07D85">
      <w:pPr>
        <w:bidi/>
      </w:pPr>
    </w:p>
    <w:p w14:paraId="22E1B2B2" w14:textId="77777777" w:rsidR="00C07D85" w:rsidRPr="00C07D85" w:rsidRDefault="00C07D85" w:rsidP="00C07D85">
      <w:pPr>
        <w:bidi/>
      </w:pPr>
    </w:p>
    <w:p w14:paraId="47912CD5" w14:textId="77777777" w:rsidR="00C07D85" w:rsidRPr="00C07D85" w:rsidRDefault="00C07D85" w:rsidP="00C07D85">
      <w:pPr>
        <w:bidi/>
      </w:pPr>
    </w:p>
    <w:p w14:paraId="2771BCE0" w14:textId="77777777" w:rsidR="00C07D85" w:rsidRPr="00C07D85" w:rsidRDefault="00C07D85" w:rsidP="00C07D85">
      <w:pPr>
        <w:bidi/>
      </w:pPr>
    </w:p>
    <w:p w14:paraId="51679A84" w14:textId="77777777" w:rsidR="008214D8" w:rsidRDefault="008214D8" w:rsidP="008214D8">
      <w:pPr>
        <w:bidi/>
        <w:rPr>
          <w:rtl/>
        </w:rPr>
        <w:sectPr w:rsidR="008214D8" w:rsidSect="008702E2">
          <w:type w:val="continuous"/>
          <w:pgSz w:w="11900" w:h="16840"/>
          <w:pgMar w:top="567" w:right="567" w:bottom="567" w:left="567" w:header="567" w:footer="567" w:gutter="567"/>
          <w:cols w:space="708"/>
          <w:formProt w:val="0"/>
          <w:docGrid w:linePitch="360"/>
        </w:sectPr>
      </w:pPr>
    </w:p>
    <w:p w14:paraId="0E9F9C30" w14:textId="77777777" w:rsidR="008214D8" w:rsidRDefault="008214D8" w:rsidP="008214D8">
      <w:pPr>
        <w:bidi/>
      </w:pPr>
    </w:p>
    <w:p w14:paraId="1C3795F0" w14:textId="77777777" w:rsidR="008214D8" w:rsidRDefault="008214D8" w:rsidP="008214D8">
      <w:pPr>
        <w:bidi/>
        <w:jc w:val="center"/>
        <w:rPr>
          <w:sz w:val="32"/>
          <w:szCs w:val="32"/>
          <w:u w:val="single"/>
        </w:rPr>
      </w:pPr>
      <w:r w:rsidRPr="00842B9D">
        <w:rPr>
          <w:rFonts w:hint="cs"/>
          <w:sz w:val="32"/>
          <w:szCs w:val="32"/>
          <w:u w:val="single"/>
          <w:rtl/>
        </w:rPr>
        <w:t>מבצע חיסוני כלבת אחר הצהריים</w:t>
      </w:r>
    </w:p>
    <w:p w14:paraId="1B7FCA04" w14:textId="77777777" w:rsidR="008214D8" w:rsidRDefault="008214D8" w:rsidP="008214D8">
      <w:pPr>
        <w:bidi/>
        <w:rPr>
          <w:sz w:val="32"/>
          <w:szCs w:val="32"/>
          <w:u w:val="single"/>
        </w:rPr>
      </w:pPr>
    </w:p>
    <w:p w14:paraId="1075CD47" w14:textId="77777777" w:rsidR="008214D8" w:rsidRPr="008214D8" w:rsidRDefault="008214D8" w:rsidP="008214D8">
      <w:pPr>
        <w:tabs>
          <w:tab w:val="left" w:pos="560"/>
        </w:tabs>
        <w:bidi/>
        <w:rPr>
          <w:sz w:val="32"/>
          <w:szCs w:val="32"/>
          <w:u w:val="single"/>
          <w:rtl/>
        </w:rPr>
      </w:pPr>
      <w:r>
        <w:t xml:space="preserve">           </w:t>
      </w:r>
      <w:r w:rsidRPr="008214D8">
        <w:rPr>
          <w:rFonts w:hint="cs"/>
          <w:rtl/>
        </w:rPr>
        <w:t>ביום שלישי  4.9.2018 יערך בבניין המועצה מבצע חיסון נגד כלבת בין השעות 15-17 אחר הצהריים.</w:t>
      </w:r>
    </w:p>
    <w:p w14:paraId="1250DDC2" w14:textId="77777777" w:rsidR="008214D8" w:rsidRPr="008214D8" w:rsidRDefault="008214D8" w:rsidP="008214D8">
      <w:pPr>
        <w:tabs>
          <w:tab w:val="left" w:pos="560"/>
        </w:tabs>
        <w:bidi/>
        <w:rPr>
          <w:rtl/>
        </w:rPr>
      </w:pPr>
    </w:p>
    <w:p w14:paraId="43582176" w14:textId="77777777" w:rsidR="008214D8" w:rsidRDefault="008214D8" w:rsidP="008214D8">
      <w:pPr>
        <w:bidi/>
        <w:rPr>
          <w:rFonts w:hint="cs"/>
          <w:rtl/>
        </w:rPr>
      </w:pPr>
      <w:r>
        <w:t xml:space="preserve">           </w:t>
      </w:r>
      <w:r w:rsidRPr="008214D8">
        <w:rPr>
          <w:rFonts w:hint="cs"/>
          <w:rtl/>
        </w:rPr>
        <w:t>מחיר החיסון:</w:t>
      </w:r>
    </w:p>
    <w:p w14:paraId="2708785F" w14:textId="77777777" w:rsidR="008214D8" w:rsidRPr="008214D8" w:rsidRDefault="008214D8" w:rsidP="008214D8">
      <w:pPr>
        <w:bidi/>
        <w:rPr>
          <w:rFonts w:hint="cs"/>
          <w:rtl/>
        </w:rPr>
      </w:pPr>
    </w:p>
    <w:p w14:paraId="0AFE9973" w14:textId="77777777" w:rsidR="008214D8" w:rsidRDefault="008214D8" w:rsidP="008214D8">
      <w:pPr>
        <w:pStyle w:val="a9"/>
        <w:numPr>
          <w:ilvl w:val="0"/>
          <w:numId w:val="1"/>
        </w:numPr>
        <w:tabs>
          <w:tab w:val="left" w:pos="1127"/>
        </w:tabs>
        <w:bidi/>
        <w:spacing w:line="360" w:lineRule="auto"/>
        <w:ind w:hanging="19"/>
        <w:jc w:val="both"/>
        <w:rPr>
          <w:rFonts w:hint="cs"/>
        </w:rPr>
      </w:pPr>
      <w:r>
        <w:t xml:space="preserve"> </w:t>
      </w:r>
      <w:r>
        <w:rPr>
          <w:rFonts w:hint="cs"/>
          <w:rtl/>
        </w:rPr>
        <w:t>כלב או כלבה מעוקרים -  53.5 ₪</w:t>
      </w:r>
      <w:r>
        <w:t xml:space="preserve">          </w:t>
      </w:r>
    </w:p>
    <w:p w14:paraId="64518872" w14:textId="77777777" w:rsidR="008214D8" w:rsidRPr="008214D8" w:rsidRDefault="008214D8" w:rsidP="008214D8">
      <w:pPr>
        <w:pStyle w:val="a9"/>
        <w:numPr>
          <w:ilvl w:val="0"/>
          <w:numId w:val="1"/>
        </w:numPr>
        <w:tabs>
          <w:tab w:val="left" w:pos="1127"/>
        </w:tabs>
        <w:bidi/>
        <w:spacing w:line="360" w:lineRule="auto"/>
        <w:ind w:hanging="19"/>
        <w:jc w:val="both"/>
        <w:rPr>
          <w:rtl/>
        </w:rPr>
      </w:pPr>
      <w:r w:rsidRPr="008214D8">
        <w:rPr>
          <w:rFonts w:hint="cs"/>
          <w:rtl/>
        </w:rPr>
        <w:t xml:space="preserve">כלב או כלבה לא מעוקרים - 370 ₪ </w:t>
      </w:r>
    </w:p>
    <w:p w14:paraId="26EC7C0B" w14:textId="77777777" w:rsidR="008214D8" w:rsidRDefault="008214D8" w:rsidP="008214D8">
      <w:pPr>
        <w:pStyle w:val="a9"/>
        <w:numPr>
          <w:ilvl w:val="0"/>
          <w:numId w:val="1"/>
        </w:numPr>
        <w:tabs>
          <w:tab w:val="left" w:pos="1127"/>
        </w:tabs>
        <w:bidi/>
        <w:spacing w:line="360" w:lineRule="auto"/>
        <w:ind w:hanging="19"/>
        <w:jc w:val="both"/>
      </w:pPr>
      <w:r w:rsidRPr="008214D8">
        <w:rPr>
          <w:rFonts w:hint="cs"/>
          <w:rtl/>
        </w:rPr>
        <w:t xml:space="preserve">כלב מעל גיל 8 שנים  - 68 ₪ </w:t>
      </w:r>
    </w:p>
    <w:p w14:paraId="595F8AC9" w14:textId="77777777" w:rsidR="008214D8" w:rsidRDefault="008214D8" w:rsidP="008214D8">
      <w:pPr>
        <w:pStyle w:val="a9"/>
        <w:numPr>
          <w:ilvl w:val="0"/>
          <w:numId w:val="1"/>
        </w:numPr>
        <w:tabs>
          <w:tab w:val="left" w:pos="1127"/>
        </w:tabs>
        <w:bidi/>
        <w:spacing w:line="360" w:lineRule="auto"/>
        <w:ind w:hanging="19"/>
        <w:jc w:val="both"/>
      </w:pPr>
      <w:r w:rsidRPr="008214D8">
        <w:rPr>
          <w:rFonts w:hint="cs"/>
          <w:rtl/>
        </w:rPr>
        <w:t xml:space="preserve">סימון בשבב </w:t>
      </w:r>
      <w:r w:rsidRPr="008214D8">
        <w:rPr>
          <w:rtl/>
        </w:rPr>
        <w:t>–</w:t>
      </w:r>
      <w:r w:rsidRPr="008214D8">
        <w:rPr>
          <w:rFonts w:hint="cs"/>
          <w:rtl/>
        </w:rPr>
        <w:t xml:space="preserve"> 74 ₪ </w:t>
      </w:r>
    </w:p>
    <w:p w14:paraId="415C243A" w14:textId="77777777" w:rsidR="008214D8" w:rsidRPr="008214D8" w:rsidRDefault="008214D8" w:rsidP="008214D8">
      <w:pPr>
        <w:pStyle w:val="a9"/>
        <w:numPr>
          <w:ilvl w:val="0"/>
          <w:numId w:val="1"/>
        </w:numPr>
        <w:tabs>
          <w:tab w:val="left" w:pos="1127"/>
        </w:tabs>
        <w:bidi/>
        <w:spacing w:line="360" w:lineRule="auto"/>
        <w:ind w:hanging="19"/>
        <w:jc w:val="both"/>
        <w:rPr>
          <w:rtl/>
        </w:rPr>
      </w:pPr>
      <w:r w:rsidRPr="008214D8">
        <w:rPr>
          <w:rFonts w:hint="cs"/>
          <w:rtl/>
        </w:rPr>
        <w:t xml:space="preserve">חיסון חתולים </w:t>
      </w:r>
      <w:r w:rsidRPr="008214D8">
        <w:rPr>
          <w:rtl/>
        </w:rPr>
        <w:t>–</w:t>
      </w:r>
      <w:r w:rsidRPr="008214D8">
        <w:rPr>
          <w:rFonts w:hint="cs"/>
          <w:rtl/>
        </w:rPr>
        <w:t xml:space="preserve"> 53.5 ₪ </w:t>
      </w:r>
    </w:p>
    <w:p w14:paraId="06E68B6F" w14:textId="77777777" w:rsidR="008214D8" w:rsidRPr="008214D8" w:rsidRDefault="008214D8" w:rsidP="008214D8">
      <w:pPr>
        <w:bidi/>
        <w:spacing w:line="360" w:lineRule="auto"/>
        <w:jc w:val="both"/>
        <w:rPr>
          <w:rtl/>
        </w:rPr>
      </w:pPr>
    </w:p>
    <w:p w14:paraId="557FC3F1" w14:textId="77777777" w:rsidR="008214D8" w:rsidRDefault="008214D8" w:rsidP="008214D8">
      <w:pPr>
        <w:bidi/>
        <w:spacing w:line="360" w:lineRule="auto"/>
        <w:jc w:val="both"/>
      </w:pPr>
    </w:p>
    <w:p w14:paraId="218CCB3F" w14:textId="77777777" w:rsidR="008214D8" w:rsidRPr="008214D8" w:rsidRDefault="008214D8" w:rsidP="008214D8">
      <w:pPr>
        <w:bidi/>
        <w:spacing w:line="360" w:lineRule="auto"/>
        <w:jc w:val="both"/>
        <w:rPr>
          <w:rtl/>
        </w:rPr>
      </w:pPr>
      <w:r w:rsidRPr="008214D8">
        <w:t xml:space="preserve">              </w:t>
      </w:r>
      <w:r w:rsidRPr="008214D8">
        <w:rPr>
          <w:rFonts w:hint="cs"/>
          <w:rtl/>
        </w:rPr>
        <w:t>רצוי לבוא עם הרישיון משולם  ( תינתן עדיפות בתור למי שיש לו רישיון משולם ! )</w:t>
      </w:r>
    </w:p>
    <w:p w14:paraId="315DE96F" w14:textId="77777777" w:rsidR="008214D8" w:rsidRPr="008214D8" w:rsidRDefault="008214D8" w:rsidP="008214D8">
      <w:pPr>
        <w:bidi/>
        <w:spacing w:line="360" w:lineRule="auto"/>
        <w:jc w:val="both"/>
        <w:rPr>
          <w:rtl/>
        </w:rPr>
      </w:pPr>
      <w:r w:rsidRPr="008214D8">
        <w:t xml:space="preserve">              </w:t>
      </w:r>
      <w:r w:rsidRPr="008214D8">
        <w:rPr>
          <w:rFonts w:hint="cs"/>
          <w:rtl/>
        </w:rPr>
        <w:t>ניתן לשלם במחלקה עם כרטיס אשראי או תשלום במזומן(סכום מדויק)</w:t>
      </w:r>
    </w:p>
    <w:p w14:paraId="7AD10DFA" w14:textId="77777777" w:rsidR="008214D8" w:rsidRDefault="008214D8" w:rsidP="008214D8">
      <w:pPr>
        <w:bidi/>
        <w:rPr>
          <w:rFonts w:hint="cs"/>
          <w:rtl/>
        </w:rPr>
      </w:pPr>
    </w:p>
    <w:p w14:paraId="41123B0A" w14:textId="77777777" w:rsidR="008214D8" w:rsidRDefault="008214D8" w:rsidP="008214D8">
      <w:pPr>
        <w:bidi/>
        <w:rPr>
          <w:rFonts w:hint="cs"/>
          <w:rtl/>
        </w:rPr>
      </w:pPr>
    </w:p>
    <w:p w14:paraId="736FB4FD" w14:textId="77777777" w:rsidR="008214D8" w:rsidRPr="008214D8" w:rsidRDefault="008214D8" w:rsidP="008214D8">
      <w:pPr>
        <w:bidi/>
        <w:rPr>
          <w:rtl/>
        </w:rPr>
      </w:pPr>
    </w:p>
    <w:p w14:paraId="1F7F3D42" w14:textId="77777777" w:rsidR="008214D8" w:rsidRPr="008214D8" w:rsidRDefault="008214D8" w:rsidP="008214D8">
      <w:pPr>
        <w:bidi/>
        <w:rPr>
          <w:rFonts w:hint="cs"/>
          <w:rtl/>
        </w:rPr>
      </w:pPr>
    </w:p>
    <w:p w14:paraId="6F5DBD74" w14:textId="77777777" w:rsidR="008214D8" w:rsidRDefault="008214D8" w:rsidP="008214D8">
      <w:pPr>
        <w:bidi/>
        <w:rPr>
          <w:rFonts w:hint="cs"/>
          <w:rtl/>
        </w:rPr>
      </w:pPr>
      <w:r w:rsidRPr="008214D8">
        <w:t xml:space="preserve">                                                                                       </w:t>
      </w:r>
      <w:r>
        <w:rPr>
          <w:rFonts w:hint="cs"/>
          <w:rtl/>
        </w:rPr>
        <w:t xml:space="preserve">                                    </w:t>
      </w:r>
      <w:r w:rsidRPr="008214D8">
        <w:rPr>
          <w:rFonts w:hint="cs"/>
          <w:rtl/>
        </w:rPr>
        <w:t>בברכה</w:t>
      </w:r>
      <w:r>
        <w:rPr>
          <w:rFonts w:hint="cs"/>
          <w:rtl/>
        </w:rPr>
        <w:t>,</w:t>
      </w:r>
    </w:p>
    <w:p w14:paraId="7A39F8FB" w14:textId="77777777" w:rsidR="008214D8" w:rsidRPr="008214D8" w:rsidRDefault="008214D8" w:rsidP="008214D8">
      <w:pPr>
        <w:bidi/>
        <w:rPr>
          <w:rtl/>
        </w:rPr>
      </w:pPr>
    </w:p>
    <w:p w14:paraId="1D11C07A" w14:textId="77777777" w:rsidR="008214D8" w:rsidRPr="008214D8" w:rsidRDefault="008214D8" w:rsidP="008214D8">
      <w:pPr>
        <w:bidi/>
        <w:rPr>
          <w:rtl/>
        </w:rPr>
      </w:pPr>
      <w:r w:rsidRPr="008214D8">
        <w:t xml:space="preserve">                                                                                                                                       </w:t>
      </w:r>
    </w:p>
    <w:p w14:paraId="4D11D592" w14:textId="77777777" w:rsidR="00C07D85" w:rsidRPr="008214D8" w:rsidRDefault="008214D8" w:rsidP="008214D8">
      <w:pPr>
        <w:bidi/>
        <w:jc w:val="right"/>
      </w:pPr>
      <w:r>
        <w:rPr>
          <w:noProof/>
        </w:rPr>
        <w:drawing>
          <wp:inline distT="0" distB="0" distL="0" distR="0" wp14:anchorId="76C288C0" wp14:editId="2005342C">
            <wp:extent cx="2543175" cy="1724025"/>
            <wp:effectExtent l="0" t="0" r="9525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264B" w14:textId="77777777" w:rsidR="00C07D85" w:rsidRPr="008214D8" w:rsidRDefault="00C07D85" w:rsidP="00C07D85">
      <w:pPr>
        <w:bidi/>
      </w:pPr>
    </w:p>
    <w:p w14:paraId="3838E66F" w14:textId="77777777" w:rsidR="00C07D85" w:rsidRPr="00C07D85" w:rsidRDefault="00C07D85" w:rsidP="00C07D85">
      <w:pPr>
        <w:bidi/>
      </w:pPr>
    </w:p>
    <w:sectPr w:rsidR="00C07D85" w:rsidRPr="00C07D85" w:rsidSect="008702E2">
      <w:type w:val="continuous"/>
      <w:pgSz w:w="11900" w:h="16840"/>
      <w:pgMar w:top="567" w:right="567" w:bottom="567" w:left="567" w:header="567" w:footer="567" w:gutter="567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9A882B" w14:textId="77777777" w:rsidR="002D3C8E" w:rsidRDefault="002D3C8E" w:rsidP="00B54B39">
      <w:r>
        <w:separator/>
      </w:r>
    </w:p>
  </w:endnote>
  <w:endnote w:type="continuationSeparator" w:id="0">
    <w:p w14:paraId="624DFD98" w14:textId="77777777" w:rsidR="002D3C8E" w:rsidRDefault="002D3C8E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AE35" w14:textId="77777777" w:rsidR="00A2407E" w:rsidRDefault="00A2407E">
    <w:pPr>
      <w:pStyle w:val="a5"/>
      <w:rPr>
        <w:rtl/>
      </w:rPr>
    </w:pPr>
  </w:p>
  <w:p w14:paraId="4D25F63A" w14:textId="77777777" w:rsidR="00E74EF7" w:rsidRDefault="004D6F8C" w:rsidP="00765FA8">
    <w:pPr>
      <w:pStyle w:val="p1"/>
      <w:bidi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00978BD6" wp14:editId="50DC4C76">
          <wp:extent cx="7200900" cy="254000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63FA25" w14:textId="77777777" w:rsidR="00E74EF7" w:rsidRDefault="00E74EF7" w:rsidP="00E74EF7">
    <w:pPr>
      <w:pStyle w:val="p1"/>
      <w:bidi/>
      <w:rPr>
        <w:b/>
        <w:bCs/>
        <w:sz w:val="26"/>
        <w:szCs w:val="26"/>
        <w:rtl/>
      </w:rPr>
    </w:pPr>
  </w:p>
  <w:p w14:paraId="4A802692" w14:textId="77777777" w:rsidR="00765FA8" w:rsidRPr="00E74EF7" w:rsidRDefault="00765FA8" w:rsidP="00E74EF7">
    <w:pPr>
      <w:pStyle w:val="p1"/>
      <w:bidi/>
      <w:rPr>
        <w:sz w:val="26"/>
        <w:szCs w:val="26"/>
      </w:rPr>
    </w:pPr>
    <w:r w:rsidRPr="00E74EF7">
      <w:rPr>
        <w:rFonts w:hint="cs"/>
        <w:b/>
        <w:bCs/>
        <w:sz w:val="26"/>
        <w:szCs w:val="26"/>
        <w:rtl/>
      </w:rPr>
      <w:t>מועצה</w:t>
    </w:r>
    <w:r w:rsidRPr="00E74EF7">
      <w:rPr>
        <w:rStyle w:val="s1"/>
        <w:rFonts w:hint="cs"/>
        <w:b/>
        <w:bCs/>
        <w:sz w:val="26"/>
        <w:szCs w:val="26"/>
      </w:rPr>
      <w:t xml:space="preserve"> </w:t>
    </w:r>
    <w:r w:rsidRPr="00E74EF7">
      <w:rPr>
        <w:rFonts w:hint="cs"/>
        <w:b/>
        <w:bCs/>
        <w:sz w:val="26"/>
        <w:szCs w:val="26"/>
        <w:rtl/>
      </w:rPr>
      <w:t>אזורית</w:t>
    </w:r>
    <w:r w:rsidRPr="00E74EF7">
      <w:rPr>
        <w:rStyle w:val="s1"/>
        <w:rFonts w:hint="cs"/>
        <w:b/>
        <w:bCs/>
        <w:sz w:val="26"/>
        <w:szCs w:val="26"/>
      </w:rPr>
      <w:t xml:space="preserve"> </w:t>
    </w:r>
    <w:r w:rsidRPr="00E74EF7">
      <w:rPr>
        <w:rFonts w:hint="cs"/>
        <w:b/>
        <w:bCs/>
        <w:sz w:val="26"/>
        <w:szCs w:val="26"/>
        <w:rtl/>
      </w:rPr>
      <w:t>עמק</w:t>
    </w:r>
    <w:r w:rsidRPr="00E74EF7">
      <w:rPr>
        <w:rStyle w:val="s1"/>
        <w:rFonts w:hint="cs"/>
        <w:b/>
        <w:bCs/>
        <w:sz w:val="26"/>
        <w:szCs w:val="26"/>
      </w:rPr>
      <w:t xml:space="preserve"> </w:t>
    </w:r>
    <w:r w:rsidRPr="00E74EF7">
      <w:rPr>
        <w:rFonts w:hint="cs"/>
        <w:b/>
        <w:bCs/>
        <w:sz w:val="26"/>
        <w:szCs w:val="26"/>
        <w:rtl/>
      </w:rPr>
      <w:t>חפר</w:t>
    </w:r>
    <w:r w:rsidRPr="00E74EF7">
      <w:rPr>
        <w:rStyle w:val="apple-converted-space"/>
        <w:rFonts w:hint="cs"/>
        <w:b/>
        <w:bCs/>
        <w:sz w:val="26"/>
        <w:szCs w:val="26"/>
      </w:rPr>
      <w:t> </w:t>
    </w:r>
    <w:r w:rsidRPr="00E74EF7">
      <w:rPr>
        <w:rStyle w:val="apple-converted-space"/>
        <w:rFonts w:hint="cs"/>
        <w:b/>
        <w:bCs/>
        <w:sz w:val="26"/>
        <w:szCs w:val="26"/>
      </w:rPr>
      <w:t xml:space="preserve"> </w:t>
    </w:r>
    <w:r w:rsidRPr="00E74EF7">
      <w:rPr>
        <w:rFonts w:hint="cs"/>
        <w:b/>
        <w:bCs/>
        <w:sz w:val="26"/>
        <w:szCs w:val="26"/>
        <w:rtl/>
      </w:rPr>
      <w:t>4025</w:t>
    </w:r>
    <w:r w:rsidR="00CC5832">
      <w:rPr>
        <w:rFonts w:hint="cs"/>
        <w:b/>
        <w:bCs/>
        <w:sz w:val="26"/>
        <w:szCs w:val="26"/>
        <w:rtl/>
      </w:rPr>
      <w:t>00</w:t>
    </w:r>
    <w:r w:rsidRPr="00E74EF7">
      <w:rPr>
        <w:rFonts w:hint="cs"/>
        <w:b/>
        <w:bCs/>
        <w:sz w:val="26"/>
        <w:szCs w:val="26"/>
        <w:rtl/>
      </w:rPr>
      <w:t>0</w:t>
    </w:r>
    <w:r w:rsidR="00CC5832">
      <w:rPr>
        <w:rFonts w:hint="cs"/>
        <w:sz w:val="26"/>
        <w:szCs w:val="26"/>
        <w:rtl/>
      </w:rPr>
      <w:t xml:space="preserve"> </w:t>
    </w:r>
    <w:r w:rsidR="00C07D85">
      <w:rPr>
        <w:rFonts w:hint="cs"/>
        <w:sz w:val="26"/>
        <w:szCs w:val="26"/>
        <w:rtl/>
      </w:rPr>
      <w:t xml:space="preserve"> </w:t>
    </w:r>
    <w:r w:rsidR="00CC5832" w:rsidRPr="00CC5832">
      <w:rPr>
        <w:rFonts w:hint="cs"/>
        <w:b/>
        <w:bCs/>
        <w:sz w:val="26"/>
        <w:szCs w:val="26"/>
        <w:rtl/>
      </w:rPr>
      <w:t>ליד מדרשת רופין</w:t>
    </w:r>
  </w:p>
  <w:p w14:paraId="315493AB" w14:textId="77777777" w:rsidR="00543393" w:rsidRPr="00E74EF7" w:rsidRDefault="00765FA8" w:rsidP="00D213D1">
    <w:pPr>
      <w:pStyle w:val="p2"/>
      <w:bidi/>
      <w:rPr>
        <w:sz w:val="26"/>
        <w:szCs w:val="26"/>
        <w:rtl/>
      </w:rPr>
    </w:pPr>
    <w:r w:rsidRPr="00E74EF7">
      <w:rPr>
        <w:rFonts w:hint="cs"/>
        <w:sz w:val="26"/>
        <w:szCs w:val="26"/>
        <w:rtl/>
      </w:rPr>
      <w:t>טל</w:t>
    </w:r>
    <w:r w:rsidR="008A4356">
      <w:rPr>
        <w:rFonts w:hint="cs"/>
        <w:sz w:val="26"/>
        <w:szCs w:val="26"/>
        <w:rtl/>
      </w:rPr>
      <w:t>'</w:t>
    </w:r>
    <w:r w:rsidRPr="00E74EF7">
      <w:rPr>
        <w:rStyle w:val="s1"/>
        <w:rFonts w:hint="cs"/>
        <w:sz w:val="26"/>
        <w:szCs w:val="26"/>
      </w:rPr>
      <w:t xml:space="preserve"> </w:t>
    </w:r>
    <w:r w:rsidR="00D213D1">
      <w:rPr>
        <w:rFonts w:hint="cs"/>
        <w:sz w:val="26"/>
        <w:szCs w:val="26"/>
        <w:rtl/>
      </w:rPr>
      <w:t>המחלקה לשירות וטרינרי</w:t>
    </w:r>
    <w:r w:rsidRPr="00E74EF7">
      <w:rPr>
        <w:rStyle w:val="s1"/>
        <w:rFonts w:hint="cs"/>
        <w:sz w:val="26"/>
        <w:szCs w:val="26"/>
      </w:rPr>
      <w:t>:</w:t>
    </w:r>
    <w:r w:rsidRPr="00E74EF7">
      <w:rPr>
        <w:rStyle w:val="s1"/>
        <w:rFonts w:hint="cs"/>
        <w:sz w:val="26"/>
        <w:szCs w:val="26"/>
        <w:rtl/>
      </w:rPr>
      <w:t xml:space="preserve"> </w:t>
    </w:r>
    <w:r w:rsidRPr="00E74EF7">
      <w:rPr>
        <w:rFonts w:hint="cs"/>
        <w:sz w:val="26"/>
        <w:szCs w:val="26"/>
        <w:rtl/>
      </w:rPr>
      <w:t>09-</w:t>
    </w:r>
    <w:r w:rsidR="00B25409">
      <w:rPr>
        <w:rFonts w:hint="cs"/>
        <w:sz w:val="26"/>
        <w:szCs w:val="26"/>
        <w:rtl/>
      </w:rPr>
      <w:t>8981</w:t>
    </w:r>
    <w:r w:rsidR="004A310C">
      <w:rPr>
        <w:rFonts w:hint="cs"/>
        <w:sz w:val="26"/>
        <w:szCs w:val="26"/>
        <w:rtl/>
      </w:rPr>
      <w:t>670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Style w:val="s1"/>
        <w:rFonts w:hint="cs"/>
        <w:sz w:val="26"/>
        <w:szCs w:val="26"/>
      </w:rPr>
      <w:t>|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פקס</w:t>
    </w:r>
    <w:r w:rsidRPr="00E74EF7">
      <w:rPr>
        <w:rStyle w:val="s1"/>
        <w:rFonts w:hint="cs"/>
        <w:sz w:val="26"/>
        <w:szCs w:val="26"/>
      </w:rPr>
      <w:t>:</w:t>
    </w:r>
    <w:r w:rsidRPr="00E74EF7">
      <w:rPr>
        <w:rStyle w:val="s1"/>
        <w:rFonts w:hint="cs"/>
        <w:sz w:val="26"/>
        <w:szCs w:val="26"/>
        <w:rtl/>
      </w:rPr>
      <w:t xml:space="preserve"> </w:t>
    </w:r>
    <w:r w:rsidRPr="00E74EF7">
      <w:rPr>
        <w:rStyle w:val="s1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09-89</w:t>
    </w:r>
    <w:r w:rsidR="004A310C">
      <w:rPr>
        <w:rFonts w:hint="cs"/>
        <w:sz w:val="26"/>
        <w:szCs w:val="26"/>
        <w:rtl/>
      </w:rPr>
      <w:t>8947587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Style w:val="s1"/>
        <w:rFonts w:hint="cs"/>
        <w:sz w:val="26"/>
        <w:szCs w:val="26"/>
      </w:rPr>
      <w:t>|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מוקד</w:t>
    </w:r>
    <w:r w:rsidRPr="00E74EF7">
      <w:rPr>
        <w:rStyle w:val="s1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107</w:t>
    </w:r>
    <w:r w:rsidRPr="00E74EF7">
      <w:rPr>
        <w:rStyle w:val="s1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לשירותך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Style w:val="s2"/>
        <w:sz w:val="26"/>
        <w:szCs w:val="26"/>
      </w:rPr>
      <w:t>www.hefer.org.il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Style w:val="s1"/>
        <w:rFonts w:hint="cs"/>
        <w:sz w:val="26"/>
        <w:szCs w:val="26"/>
      </w:rPr>
      <w:t>|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F50BB" w14:textId="77777777" w:rsidR="002D3C8E" w:rsidRDefault="002D3C8E" w:rsidP="00B54B39">
      <w:r>
        <w:separator/>
      </w:r>
    </w:p>
  </w:footnote>
  <w:footnote w:type="continuationSeparator" w:id="0">
    <w:p w14:paraId="409495FB" w14:textId="77777777" w:rsidR="002D3C8E" w:rsidRDefault="002D3C8E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F826" w14:textId="77777777" w:rsidR="00B54B39" w:rsidRDefault="004D6F8C" w:rsidP="00B54B39">
    <w:pPr>
      <w:pStyle w:val="a3"/>
      <w:jc w:val="center"/>
      <w:rPr>
        <w:rtl/>
      </w:rPr>
    </w:pPr>
    <w:r>
      <w:rPr>
        <w:noProof/>
      </w:rPr>
      <w:drawing>
        <wp:inline distT="0" distB="0" distL="0" distR="0" wp14:anchorId="1023CD32" wp14:editId="4883BA86">
          <wp:extent cx="4381500" cy="762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81A3CB" w14:textId="77777777" w:rsidR="00B54B39" w:rsidRPr="00F435F8" w:rsidRDefault="00D213D1" w:rsidP="00D213D1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תפעול- המחלקה לשירות וטרינרי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2382A"/>
    <w:multiLevelType w:val="hybridMultilevel"/>
    <w:tmpl w:val="D5FE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F8C"/>
    <w:rsid w:val="000707E8"/>
    <w:rsid w:val="00112016"/>
    <w:rsid w:val="001474F1"/>
    <w:rsid w:val="00173D53"/>
    <w:rsid w:val="00212B15"/>
    <w:rsid w:val="002A28DB"/>
    <w:rsid w:val="002D3C8E"/>
    <w:rsid w:val="002F424C"/>
    <w:rsid w:val="00411C88"/>
    <w:rsid w:val="0044698C"/>
    <w:rsid w:val="004A310C"/>
    <w:rsid w:val="004D6F8C"/>
    <w:rsid w:val="00535078"/>
    <w:rsid w:val="00543393"/>
    <w:rsid w:val="005F7181"/>
    <w:rsid w:val="006F3CE6"/>
    <w:rsid w:val="00765FA8"/>
    <w:rsid w:val="008214D8"/>
    <w:rsid w:val="00850906"/>
    <w:rsid w:val="008702E2"/>
    <w:rsid w:val="008A4356"/>
    <w:rsid w:val="008B0753"/>
    <w:rsid w:val="009807FF"/>
    <w:rsid w:val="00A00613"/>
    <w:rsid w:val="00A2407E"/>
    <w:rsid w:val="00A42423"/>
    <w:rsid w:val="00A44FFF"/>
    <w:rsid w:val="00A521F7"/>
    <w:rsid w:val="00B25409"/>
    <w:rsid w:val="00B53BF4"/>
    <w:rsid w:val="00B54B39"/>
    <w:rsid w:val="00B711E7"/>
    <w:rsid w:val="00C07D85"/>
    <w:rsid w:val="00CC5832"/>
    <w:rsid w:val="00CC7A63"/>
    <w:rsid w:val="00D10E4D"/>
    <w:rsid w:val="00D213D1"/>
    <w:rsid w:val="00D349CA"/>
    <w:rsid w:val="00D859B2"/>
    <w:rsid w:val="00E74EF7"/>
    <w:rsid w:val="00EF3522"/>
    <w:rsid w:val="00F435F8"/>
    <w:rsid w:val="00F82B0E"/>
    <w:rsid w:val="00FC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D004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paragraph" w:styleId="a7">
    <w:name w:val="Balloon Text"/>
    <w:basedOn w:val="a"/>
    <w:link w:val="a8"/>
    <w:uiPriority w:val="99"/>
    <w:semiHidden/>
    <w:unhideWhenUsed/>
    <w:rsid w:val="008A435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A435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214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paragraph" w:styleId="a7">
    <w:name w:val="Balloon Text"/>
    <w:basedOn w:val="a"/>
    <w:link w:val="a8"/>
    <w:uiPriority w:val="99"/>
    <w:semiHidden/>
    <w:unhideWhenUsed/>
    <w:rsid w:val="008A435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A435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21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lina\Desktop\&#1491;&#1507;%20&#1500;&#1493;&#1490;&#1493;%20&#1492;&#1502;&#1495;&#1500;&#1511;&#1492;%20&#1500;&#1513;&#1497;&#1512;&#1493;&#1514;%20&#1493;&#1496;&#1512;&#1497;&#1504;&#1512;&#1497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4adad87-d6e8-435b-88e1-23fc845c1fcf">UW3NDE6DQTDZ-9-8190</_dlc_DocId>
    <_dlc_DocIdUrl xmlns="54adad87-d6e8-435b-88e1-23fc845c1fcf">
      <Url>http://ehportal/YeshuveyHaemek/_layouts/DocIdRedir.aspx?ID=UW3NDE6DQTDZ-9-8190</Url>
      <Description>UW3NDE6DQTDZ-9-8190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644C1BCC612B34785F5AD92BA13A671" ma:contentTypeVersion="1" ma:contentTypeDescription="צור מסמך חדש." ma:contentTypeScope="" ma:versionID="0f333cbd66ccd79f58b30facc661bb45">
  <xsd:schema xmlns:xsd="http://www.w3.org/2001/XMLSchema" xmlns:xs="http://www.w3.org/2001/XMLSchema" xmlns:p="http://schemas.microsoft.com/office/2006/metadata/properties" xmlns:ns1="http://schemas.microsoft.com/sharepoint/v3" xmlns:ns2="54adad87-d6e8-435b-88e1-23fc845c1fcf" targetNamespace="http://schemas.microsoft.com/office/2006/metadata/properties" ma:root="true" ma:fieldsID="0d989f690e2d67f8cd0da805f3c950b6" ns1:_="" ns2:_="">
    <xsd:import namespace="http://schemas.microsoft.com/sharepoint/v3"/>
    <xsd:import namespace="54adad87-d6e8-435b-88e1-23fc845c1fc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מתזמן תאריך התחלה" ma:internalName="PublishingStartDate">
      <xsd:simpleType>
        <xsd:restriction base="dms:Unknown"/>
      </xsd:simpleType>
    </xsd:element>
    <xsd:element name="PublishingExpirationDate" ma:index="12" nillable="true" ma:displayName="מתזמן תאריך סיום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dad87-d6e8-435b-88e1-23fc845c1fc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BB6557-AE47-4C57-82FD-7FF93C1071EC}"/>
</file>

<file path=customXml/itemProps2.xml><?xml version="1.0" encoding="utf-8"?>
<ds:datastoreItem xmlns:ds="http://schemas.openxmlformats.org/officeDocument/2006/customXml" ds:itemID="{02A2C8B1-0004-4ECA-8376-D35DA44900FF}"/>
</file>

<file path=customXml/itemProps3.xml><?xml version="1.0" encoding="utf-8"?>
<ds:datastoreItem xmlns:ds="http://schemas.openxmlformats.org/officeDocument/2006/customXml" ds:itemID="{0AECB694-E1FF-4664-BBA4-E5CF35ECE4BD}"/>
</file>

<file path=customXml/itemProps4.xml><?xml version="1.0" encoding="utf-8"?>
<ds:datastoreItem xmlns:ds="http://schemas.openxmlformats.org/officeDocument/2006/customXml" ds:itemID="{7DAE19CF-E3E4-4265-9710-6EC45F5D4198}"/>
</file>

<file path=customXml/itemProps5.xml><?xml version="1.0" encoding="utf-8"?>
<ds:datastoreItem xmlns:ds="http://schemas.openxmlformats.org/officeDocument/2006/customXml" ds:itemID="{109E5456-7287-4944-88BA-6448A6140651}"/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המחלקה לשירות וטרינרי</Template>
  <TotalTime>0</TotalTime>
  <Pages>2</Pages>
  <Words>206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גלינה איל</dc:creator>
  <cp:lastModifiedBy>נחמה כהן</cp:lastModifiedBy>
  <cp:revision>3</cp:revision>
  <cp:lastPrinted>2018-07-12T09:12:00Z</cp:lastPrinted>
  <dcterms:created xsi:type="dcterms:W3CDTF">2018-08-29T12:19:00Z</dcterms:created>
  <dcterms:modified xsi:type="dcterms:W3CDTF">2018-08-29T12:19:00Z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030f253a-18fc-4767-b482-82eb924f9e6c</vt:lpwstr>
  </property>
  <property fmtid="{D5CDD505-2E9C-101B-9397-08002B2CF9AE}" pid="3" name="ContentTypeId">
    <vt:lpwstr>0x010100B644C1BCC612B34785F5AD92BA13A671</vt:lpwstr>
  </property>
  <property fmtid="{D5CDD505-2E9C-101B-9397-08002B2CF9AE}" pid="4" name="_dlc_DocId">
    <vt:lpwstr>מחשוב-7-10966</vt:lpwstr>
  </property>
  <property fmtid="{D5CDD505-2E9C-101B-9397-08002B2CF9AE}" pid="5" name="_dlc_DocIdUrl">
    <vt:lpwstr>http://it/_layouts/DocIdRedir.aspx?ID=%d7%9e%d7%97%d7%a9%d7%95%d7%91-7-10966, מחשוב-7-10966</vt:lpwstr>
  </property>
</Properties>
</file>