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03562B" w14:textId="77777777" w:rsidR="006425A2" w:rsidRDefault="006425A2" w:rsidP="006425A2">
      <w:pPr>
        <w:tabs>
          <w:tab w:val="right" w:pos="7733"/>
        </w:tabs>
        <w:rPr>
          <w:rFonts w:cs="David" w:hint="cs"/>
          <w:rtl/>
        </w:rPr>
        <w:sectPr w:rsidR="006425A2" w:rsidSect="006425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207" w:right="1800" w:bottom="1440" w:left="1800" w:header="284" w:footer="308" w:gutter="567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409"/>
        <w:bidiVisual/>
        <w:tblW w:w="0" w:type="auto"/>
        <w:tblLook w:val="04A0" w:firstRow="1" w:lastRow="0" w:firstColumn="1" w:lastColumn="0" w:noHBand="0" w:noVBand="1"/>
      </w:tblPr>
      <w:tblGrid>
        <w:gridCol w:w="1303"/>
        <w:gridCol w:w="733"/>
        <w:gridCol w:w="1373"/>
        <w:gridCol w:w="1775"/>
      </w:tblGrid>
      <w:tr w:rsidR="002A4224" w:rsidRPr="002A4224" w14:paraId="7DB8265E" w14:textId="77777777" w:rsidTr="002A4224">
        <w:trPr>
          <w:trHeight w:val="15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D675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שם היישוב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A231D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C45911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C45911"/>
                <w:sz w:val="18"/>
                <w:szCs w:val="18"/>
                <w:rtl/>
              </w:rPr>
              <w:t>פח חום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5E2E7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פח ירוק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A4C2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FFC000"/>
                <w:sz w:val="18"/>
                <w:szCs w:val="18"/>
                <w:rtl/>
              </w:rPr>
              <w:t>פח כתום</w:t>
            </w:r>
          </w:p>
        </w:tc>
      </w:tr>
      <w:tr w:rsidR="002A4224" w:rsidRPr="002A4224" w14:paraId="16E52209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4D8F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אביחיל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4361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3C4A0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0CC9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2A4224" w:rsidRPr="002A4224" w14:paraId="739A4276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765B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אמץ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540D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ד'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F6715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8127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2A4224" w:rsidRPr="002A4224" w14:paraId="6983232C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4AF2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אלישיב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FBEBC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75173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8D93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2A4224" w:rsidRPr="002A4224" w14:paraId="23D8F1E6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92E4B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אחיטוב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A1CEE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ד'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8A938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BBE8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2A4224" w:rsidRPr="002A4224" w14:paraId="7232DA68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4C884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בחן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4D402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ד'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A1F31A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8005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2A4224" w:rsidRPr="002A4224" w14:paraId="6D454993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1B3D4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בת חן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8CA32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5C18E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390C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2A4224" w:rsidRPr="002A4224" w14:paraId="00CEDAA4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48A3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בארותיים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D6EC3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3004F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A760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2A4224" w:rsidRPr="002A4224" w14:paraId="6F7C28F7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66ED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בורגתא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F7F158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F2B93D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92990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2A4224" w:rsidRPr="002A4224" w14:paraId="16747FBB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C79A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בית חרות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13C120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E4D11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5A7D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3253F25A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4EB40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בית ינאי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D1A03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FC06AC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899E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2A4224" w:rsidRPr="002A4224" w14:paraId="6FC4323A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54794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בית יצחק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17CD48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ה'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2B3F2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2F95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52A8C2B6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7E10B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ביתן אהרון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114B3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7F969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0B9E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4D48F031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29A4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בית הלוי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249D2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ADF6CC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1E63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02354788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3747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בת חפר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0721CB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ד'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A81D3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4FDB0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2A4224" w:rsidRPr="002A4224" w14:paraId="1209E4F7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5EE9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גאולי תימן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9E196D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4258E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90B0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2A4224" w:rsidRPr="002A4224" w14:paraId="0D38A27A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1992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גח"א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7CE9D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24EA2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7A16D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שלישי(אחת לשבועיים)</w:t>
            </w:r>
          </w:p>
        </w:tc>
      </w:tr>
      <w:tr w:rsidR="002A4224" w:rsidRPr="002A4224" w14:paraId="40751623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DC78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גח"מ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9D9D5B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AA6ED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A4210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שלישי(אחת לשבועיים)</w:t>
            </w:r>
          </w:p>
        </w:tc>
      </w:tr>
      <w:tr w:rsidR="002A4224" w:rsidRPr="002A4224" w14:paraId="29631709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F0AA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גבעת שפירא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A80BD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DA53C0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BCC2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2A4224" w:rsidRPr="002A4224" w14:paraId="61ECEB54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7703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גן יאשיה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18AD7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ד'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C2C27D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BE13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2A4224" w:rsidRPr="002A4224" w14:paraId="627FA6A8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CCD4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הדר עם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2B2B5A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ה'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2AF56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שלישי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49AB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089C3ECD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96ED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המעפיל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0E8F33D0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9933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C35B0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7D25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59745687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1FBFD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ויתקין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CCF79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44590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7C88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5B17C81B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86C6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חבצלת השרון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D4ADAD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178708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43F2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2A4224" w:rsidRPr="002A4224" w14:paraId="3409756B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4A74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חיבת ציון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71FEB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46C8D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2D52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1C3810B1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A61C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חופית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B5522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1D739D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938E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03C45030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520E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חניאל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2D210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57F55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BB32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2A4224" w:rsidRPr="002A4224" w14:paraId="6CDFF19D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4E854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חרב לאת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919C6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2A1CF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6322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2FE5D26D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50B3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יד חנה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CD496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ד'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86B6C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ראשון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E1A5A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</w:tr>
      <w:tr w:rsidR="002A4224" w:rsidRPr="002A4224" w14:paraId="5F33B77C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6705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כפר הרואה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D1BF0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99890B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B3241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560E7AD6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3020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כפר חוגלה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41117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ב'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48F7E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B0654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74B74156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B580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כפר חיים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BD0125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sz w:val="18"/>
                <w:szCs w:val="18"/>
                <w:rtl/>
              </w:rPr>
              <w:t>א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E1EB45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חמישי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B6F3C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0D9F5181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279DA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כפר ידידיה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19728B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sz w:val="18"/>
                <w:szCs w:val="18"/>
                <w:rtl/>
              </w:rPr>
              <w:t>ה'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4C09E0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שלישי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3A5DF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34E2382C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66E2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 xml:space="preserve">כפר </w:t>
            </w:r>
            <w:proofErr w:type="spellStart"/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מונאש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BC68B1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0933AD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ראשון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06AE8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5E965AAB" w14:textId="77777777" w:rsidTr="002A4224">
        <w:trPr>
          <w:trHeight w:val="15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1CD6B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מכמורת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826F1E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sz w:val="18"/>
                <w:szCs w:val="18"/>
                <w:rtl/>
              </w:rPr>
              <w:t>ג'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EDA54C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שני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B0E75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חמישי</w:t>
            </w:r>
          </w:p>
        </w:tc>
      </w:tr>
      <w:tr w:rsidR="002A4224" w:rsidRPr="002A4224" w14:paraId="14AA7F9A" w14:textId="77777777" w:rsidTr="002A4224">
        <w:trPr>
          <w:trHeight w:val="15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14CDA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משמר השרון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8E3544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9E4505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שני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AD06C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שלישי(אחת לשבועיים)</w:t>
            </w:r>
          </w:p>
        </w:tc>
      </w:tr>
      <w:tr w:rsidR="002A4224" w:rsidRPr="002A4224" w14:paraId="6C152D4B" w14:textId="77777777" w:rsidTr="002A4224">
        <w:trPr>
          <w:trHeight w:val="15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DEB8B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עולש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7220F8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sz w:val="18"/>
                <w:szCs w:val="18"/>
                <w:rtl/>
              </w:rPr>
              <w:t>א</w:t>
            </w:r>
            <w:bookmarkStart w:id="0" w:name="_GoBack"/>
            <w:bookmarkEnd w:id="0"/>
            <w:r w:rsidRPr="00285075">
              <w:rPr>
                <w:rFonts w:asciiTheme="minorBidi" w:hAnsiTheme="minorBidi" w:cstheme="minorBidi"/>
                <w:sz w:val="18"/>
                <w:szCs w:val="18"/>
                <w:rtl/>
              </w:rPr>
              <w:t>'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678C1B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רביעי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6C29F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color w:val="385623" w:themeColor="accent6" w:themeShade="80"/>
                <w:sz w:val="18"/>
                <w:szCs w:val="18"/>
                <w:rtl/>
              </w:rPr>
              <w:t>שני</w:t>
            </w:r>
          </w:p>
        </w:tc>
      </w:tr>
      <w:tr w:rsidR="002A4224" w:rsidRPr="002A4224" w14:paraId="7FA733DE" w14:textId="77777777" w:rsidTr="002A4224">
        <w:trPr>
          <w:trHeight w:val="15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786CB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עין החורש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7AC6A1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2E0C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שישי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55D3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שלישי(אחת לשבועיים)</w:t>
            </w:r>
          </w:p>
        </w:tc>
      </w:tr>
      <w:tr w:rsidR="002A4224" w:rsidRPr="002A4224" w14:paraId="369C3F44" w14:textId="77777777" w:rsidTr="002A4224">
        <w:trPr>
          <w:trHeight w:val="198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DC0C3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צוקי ים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58CF16" w14:textId="77777777" w:rsidR="002A4224" w:rsidRPr="00285075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85075">
              <w:rPr>
                <w:rFonts w:asciiTheme="minorBidi" w:hAnsiTheme="minorBidi" w:cstheme="minorBidi"/>
                <w:sz w:val="18"/>
                <w:szCs w:val="18"/>
                <w:rtl/>
              </w:rPr>
              <w:t>ג'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D351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A92BD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</w:tr>
      <w:tr w:rsidR="002A4224" w:rsidRPr="002A4224" w14:paraId="45BCFD8F" w14:textId="77777777" w:rsidTr="002A4224">
        <w:trPr>
          <w:trHeight w:val="15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3EF0B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שושנת העמקים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663C9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ג'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EF3D2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CBB5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רביעי</w:t>
            </w:r>
          </w:p>
        </w:tc>
      </w:tr>
      <w:tr w:rsidR="002A4224" w:rsidRPr="002A4224" w14:paraId="3F2F3CF2" w14:textId="77777777" w:rsidTr="002A4224">
        <w:trPr>
          <w:trHeight w:val="15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82CD0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קיבוץ העוגן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BC2DE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A115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844AC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שלישי(אחת לשבועיים)</w:t>
            </w:r>
          </w:p>
        </w:tc>
      </w:tr>
      <w:tr w:rsidR="002A4224" w:rsidRPr="002A4224" w14:paraId="44E26F1C" w14:textId="77777777" w:rsidTr="002A4224">
        <w:trPr>
          <w:trHeight w:val="15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1EE2D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קיבוץ מעברות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5AFB29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1F9F5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שני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F1056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color w:val="4F6228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שלישי(אחת לשבועיים)</w:t>
            </w:r>
          </w:p>
        </w:tc>
      </w:tr>
      <w:tr w:rsidR="002A4224" w:rsidRPr="002A4224" w14:paraId="1C3172DF" w14:textId="77777777" w:rsidTr="002A4224">
        <w:trPr>
          <w:trHeight w:val="15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D6408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נעורים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835F1A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  <w:rtl/>
              </w:rPr>
            </w:pPr>
            <w:proofErr w:type="spellStart"/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א',ג</w:t>
            </w:r>
            <w:proofErr w:type="spellEnd"/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'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413E7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DC6C3E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שלישי</w:t>
            </w:r>
          </w:p>
        </w:tc>
      </w:tr>
      <w:tr w:rsidR="002A4224" w:rsidRPr="002A4224" w14:paraId="30B70525" w14:textId="77777777" w:rsidTr="002A4224">
        <w:trPr>
          <w:trHeight w:val="6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0A184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פארק תעשיות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1109E4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  <w:rtl/>
              </w:rPr>
            </w:pPr>
            <w:proofErr w:type="spellStart"/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א',ה</w:t>
            </w:r>
            <w:proofErr w:type="spellEnd"/>
            <w:r w:rsidRPr="002A4224">
              <w:rPr>
                <w:rFonts w:asciiTheme="minorBidi" w:hAnsiTheme="minorBidi" w:cstheme="minorBidi"/>
                <w:sz w:val="18"/>
                <w:szCs w:val="18"/>
                <w:rtl/>
              </w:rPr>
              <w:t>'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5277F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>חמישי</w:t>
            </w:r>
            <w:r w:rsidRPr="002A4224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Pr="002A4224">
              <w:rPr>
                <w:rFonts w:asciiTheme="minorBidi" w:hAnsiTheme="minorBidi" w:cstheme="minorBidi"/>
                <w:color w:val="7B7B7B"/>
                <w:sz w:val="18"/>
                <w:szCs w:val="18"/>
              </w:rPr>
              <w:t xml:space="preserve">+ </w:t>
            </w:r>
            <w:r w:rsidRPr="002A4224">
              <w:rPr>
                <w:rFonts w:asciiTheme="minorBidi" w:hAnsiTheme="minorBidi" w:cstheme="minorBidi"/>
                <w:sz w:val="18"/>
                <w:szCs w:val="18"/>
              </w:rPr>
              <w:t> </w:t>
            </w:r>
            <w:r w:rsidRPr="002A4224">
              <w:rPr>
                <w:rFonts w:asciiTheme="minorBidi" w:hAnsiTheme="minorBidi" w:cstheme="minorBidi"/>
                <w:color w:val="4F6228"/>
                <w:sz w:val="18"/>
                <w:szCs w:val="18"/>
                <w:rtl/>
              </w:rPr>
              <w:t xml:space="preserve"> שלישי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B931C4" w14:textId="77777777" w:rsidR="002A4224" w:rsidRPr="002A4224" w:rsidRDefault="002A4224" w:rsidP="002A4224">
            <w:pPr>
              <w:pStyle w:val="a9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</w:tbl>
    <w:p w14:paraId="1CDD5F5D" w14:textId="5904E3FE" w:rsidR="000B31FE" w:rsidRPr="000B31FE" w:rsidRDefault="002A4224" w:rsidP="002A4224">
      <w:pPr>
        <w:jc w:val="center"/>
        <w:rPr>
          <w:rFonts w:ascii="Arial" w:hAnsi="Arial"/>
          <w:b/>
          <w:bCs/>
          <w:sz w:val="24"/>
          <w:szCs w:val="24"/>
          <w:u w:val="single"/>
        </w:rPr>
      </w:pPr>
      <w:proofErr w:type="spellStart"/>
      <w:r>
        <w:rPr>
          <w:rFonts w:ascii="Arial" w:hAnsi="Arial" w:hint="cs"/>
          <w:b/>
          <w:bCs/>
          <w:sz w:val="24"/>
          <w:szCs w:val="24"/>
          <w:u w:val="single"/>
          <w:rtl/>
        </w:rPr>
        <w:t>תוכנית</w:t>
      </w:r>
      <w:proofErr w:type="spellEnd"/>
      <w:r>
        <w:rPr>
          <w:rFonts w:ascii="Arial" w:hAnsi="Arial" w:hint="cs"/>
          <w:b/>
          <w:bCs/>
          <w:sz w:val="24"/>
          <w:szCs w:val="24"/>
          <w:u w:val="single"/>
          <w:rtl/>
        </w:rPr>
        <w:t xml:space="preserve"> פינוי אשפה </w:t>
      </w:r>
      <w:r>
        <w:rPr>
          <w:rFonts w:ascii="Arial" w:hAnsi="Arial"/>
          <w:b/>
          <w:bCs/>
          <w:sz w:val="24"/>
          <w:szCs w:val="24"/>
          <w:u w:val="single"/>
          <w:rtl/>
        </w:rPr>
        <w:t>–</w:t>
      </w:r>
      <w:r>
        <w:rPr>
          <w:rFonts w:ascii="Arial" w:hAnsi="Arial" w:hint="cs"/>
          <w:b/>
          <w:bCs/>
          <w:sz w:val="24"/>
          <w:szCs w:val="24"/>
          <w:u w:val="single"/>
          <w:rtl/>
        </w:rPr>
        <w:t xml:space="preserve"> חורף 2020</w:t>
      </w:r>
    </w:p>
    <w:sectPr w:rsidR="000B31FE" w:rsidRPr="000B31FE" w:rsidSect="006425A2">
      <w:type w:val="continuous"/>
      <w:pgSz w:w="11900" w:h="16840"/>
      <w:pgMar w:top="1207" w:right="1800" w:bottom="1440" w:left="1800" w:header="284" w:footer="308" w:gutter="567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0C8123" w14:textId="77777777" w:rsidR="000B31FE" w:rsidRDefault="000B31FE" w:rsidP="00B54B39">
      <w:r>
        <w:separator/>
      </w:r>
    </w:p>
  </w:endnote>
  <w:endnote w:type="continuationSeparator" w:id="0">
    <w:p w14:paraId="757C31FF" w14:textId="77777777" w:rsidR="000B31FE" w:rsidRDefault="000B31FE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AA5AD" w14:textId="77777777" w:rsidR="002626EB" w:rsidRDefault="002626E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C4C48" w14:textId="3B1B0A37" w:rsidR="00E74EF7" w:rsidRDefault="000B31FE" w:rsidP="006425A2">
    <w:pPr>
      <w:pStyle w:val="p1"/>
      <w:ind w:left="-1474"/>
      <w:rPr>
        <w:b/>
        <w:bCs/>
        <w:sz w:val="26"/>
        <w:szCs w:val="26"/>
        <w:rtl/>
      </w:rPr>
    </w:pPr>
    <w:r w:rsidRPr="008B01BD">
      <w:rPr>
        <w:noProof/>
      </w:rPr>
      <w:drawing>
        <wp:inline distT="0" distB="0" distL="0" distR="0" wp14:anchorId="723C1CFD" wp14:editId="5DBD1D54">
          <wp:extent cx="7200900" cy="476250"/>
          <wp:effectExtent l="0" t="0" r="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F71EB9" w14:textId="77777777" w:rsidR="006425A2" w:rsidRPr="008E5851" w:rsidRDefault="006425A2" w:rsidP="006425A2">
    <w:pPr>
      <w:pStyle w:val="p1"/>
      <w:rPr>
        <w:rFonts w:ascii="Times New Roman" w:cs="Times New Roman"/>
        <w:b/>
        <w:bCs/>
        <w:color w:val="4472C4"/>
        <w:sz w:val="26"/>
        <w:szCs w:val="26"/>
        <w:rtl/>
      </w:rPr>
    </w:pP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מועצה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אזורית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עמק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חפר</w:t>
    </w:r>
    <w:r w:rsidRPr="008E5851">
      <w:rPr>
        <w:rStyle w:val="apple-converted-space"/>
        <w:rFonts w:ascii="Times New Roman" w:cs="Times New Roman"/>
        <w:b/>
        <w:bCs/>
        <w:color w:val="4472C4"/>
        <w:sz w:val="26"/>
        <w:szCs w:val="26"/>
      </w:rPr>
      <w:t xml:space="preserve"> 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4025000</w:t>
    </w:r>
    <w:r w:rsidRPr="008E5851">
      <w:rPr>
        <w:rFonts w:ascii="Times New Roman" w:cs="Times New Roman"/>
        <w:color w:val="4472C4"/>
        <w:sz w:val="26"/>
        <w:szCs w:val="26"/>
        <w:rtl/>
      </w:rPr>
      <w:t xml:space="preserve"> 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 xml:space="preserve">ליד מדרשת </w:t>
    </w:r>
    <w:proofErr w:type="spellStart"/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רופין</w:t>
    </w:r>
    <w:proofErr w:type="spellEnd"/>
  </w:p>
  <w:p w14:paraId="4762A4BB" w14:textId="77777777" w:rsidR="006425A2" w:rsidRPr="008E5851" w:rsidRDefault="006425A2" w:rsidP="006425A2">
    <w:pPr>
      <w:pStyle w:val="p1"/>
      <w:rPr>
        <w:rFonts w:ascii="Times New Roman" w:cs="Times New Roman"/>
        <w:color w:val="auto"/>
        <w:sz w:val="26"/>
        <w:szCs w:val="26"/>
      </w:rPr>
    </w:pPr>
    <w:r w:rsidRPr="008E5851">
      <w:rPr>
        <w:rFonts w:ascii="Times New Roman" w:cs="Times New Roman"/>
        <w:color w:val="auto"/>
        <w:sz w:val="26"/>
        <w:szCs w:val="26"/>
        <w:rtl/>
      </w:rPr>
      <w:t xml:space="preserve">טל' </w:t>
    </w:r>
    <w:r w:rsidRPr="008E5851">
      <w:rPr>
        <w:rFonts w:ascii="Times New Roman" w:cs="Times New Roman" w:hint="cs"/>
        <w:color w:val="auto"/>
        <w:sz w:val="26"/>
        <w:szCs w:val="26"/>
        <w:rtl/>
      </w:rPr>
      <w:t>אגף תפעול</w:t>
    </w:r>
    <w:r w:rsidRPr="008E5851">
      <w:rPr>
        <w:rFonts w:ascii="Times New Roman" w:cs="Times New Roman"/>
        <w:color w:val="auto"/>
        <w:sz w:val="26"/>
        <w:szCs w:val="26"/>
        <w:rtl/>
      </w:rPr>
      <w:t>: 09-8981</w:t>
    </w:r>
    <w:r w:rsidRPr="008E5851">
      <w:rPr>
        <w:rFonts w:ascii="Times New Roman" w:cs="Times New Roman" w:hint="cs"/>
        <w:color w:val="auto"/>
        <w:sz w:val="26"/>
        <w:szCs w:val="26"/>
        <w:rtl/>
      </w:rPr>
      <w:t>524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|  פקס: 09-</w:t>
    </w:r>
    <w:r w:rsidRPr="008E5851">
      <w:rPr>
        <w:rFonts w:ascii="Times New Roman" w:cs="Times New Roman" w:hint="cs"/>
        <w:color w:val="auto"/>
        <w:sz w:val="26"/>
        <w:szCs w:val="26"/>
        <w:rtl/>
      </w:rPr>
      <w:t>9614861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| מוקד </w:t>
    </w:r>
    <w:r w:rsidR="002626EB" w:rsidRPr="002626EB">
      <w:rPr>
        <w:rFonts w:ascii="Times New Roman" w:cs="Times New Roman"/>
        <w:color w:val="000000"/>
        <w:sz w:val="26"/>
        <w:szCs w:val="26"/>
        <w:rtl/>
      </w:rPr>
      <w:t>9875*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לשירותך</w:t>
    </w:r>
    <w:r>
      <w:rPr>
        <w:rFonts w:hint="cs"/>
        <w:rtl/>
      </w:rPr>
      <w:t xml:space="preserve"> </w:t>
    </w:r>
    <w:hyperlink r:id="rId2" w:history="1">
      <w:r w:rsidRPr="008E5851">
        <w:rPr>
          <w:rStyle w:val="Hyperlink"/>
          <w:rFonts w:ascii="Times New Roman" w:cs="Times New Roman"/>
          <w:sz w:val="26"/>
          <w:szCs w:val="26"/>
        </w:rPr>
        <w:t>www.hefer.org.il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00E06" w14:textId="77777777" w:rsidR="002626EB" w:rsidRDefault="002626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790FED" w14:textId="77777777" w:rsidR="000B31FE" w:rsidRDefault="000B31FE" w:rsidP="00B54B39">
      <w:r>
        <w:separator/>
      </w:r>
    </w:p>
  </w:footnote>
  <w:footnote w:type="continuationSeparator" w:id="0">
    <w:p w14:paraId="6CCDC59B" w14:textId="77777777" w:rsidR="000B31FE" w:rsidRDefault="000B31FE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1F022" w14:textId="77777777" w:rsidR="002626EB" w:rsidRDefault="002626E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3C092" w14:textId="1D2E7034" w:rsidR="00B54B39" w:rsidRDefault="006425A2" w:rsidP="006425A2">
    <w:pPr>
      <w:pStyle w:val="a3"/>
      <w:tabs>
        <w:tab w:val="left" w:pos="180"/>
        <w:tab w:val="center" w:pos="3866"/>
      </w:tabs>
      <w:rPr>
        <w:rtl/>
      </w:rPr>
    </w:pPr>
    <w:r>
      <w:tab/>
    </w:r>
    <w:r>
      <w:tab/>
    </w:r>
    <w:r w:rsidR="000B31FE" w:rsidRPr="008B01BD">
      <w:rPr>
        <w:noProof/>
      </w:rPr>
      <w:drawing>
        <wp:inline distT="0" distB="0" distL="0" distR="0" wp14:anchorId="713DFDBD" wp14:editId="6FEAC903">
          <wp:extent cx="4381500" cy="76200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CF80F3" w14:textId="77777777" w:rsidR="00B54B39" w:rsidRPr="00F435F8" w:rsidRDefault="00B711E7" w:rsidP="006F3CE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</w:rPr>
    </w:pPr>
    <w:r w:rsidRPr="00F435F8">
      <w:rPr>
        <w:rFonts w:ascii="Times New Roman" w:hAnsi="Times New Roman" w:cs="Times New Roman"/>
        <w:b/>
        <w:bCs/>
        <w:color w:val="203F6B"/>
        <w:sz w:val="36"/>
        <w:szCs w:val="36"/>
        <w:rtl/>
      </w:rPr>
      <w:t xml:space="preserve">אגף </w:t>
    </w:r>
    <w:r w:rsidR="006F3CE6" w:rsidRPr="00F435F8">
      <w:rPr>
        <w:rFonts w:ascii="Times New Roman" w:hAnsi="Times New Roman" w:cs="Times New Roman"/>
        <w:b/>
        <w:bCs/>
        <w:color w:val="203F6B"/>
        <w:sz w:val="36"/>
        <w:szCs w:val="36"/>
        <w:rtl/>
      </w:rPr>
      <w:t>תפעול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8594B" w14:textId="77777777" w:rsidR="002626EB" w:rsidRDefault="002626E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1FE"/>
    <w:rsid w:val="000707E8"/>
    <w:rsid w:val="000B31FE"/>
    <w:rsid w:val="000C3DE5"/>
    <w:rsid w:val="00112016"/>
    <w:rsid w:val="00173D53"/>
    <w:rsid w:val="00207EE1"/>
    <w:rsid w:val="002626EB"/>
    <w:rsid w:val="00285075"/>
    <w:rsid w:val="002A28DB"/>
    <w:rsid w:val="002A4224"/>
    <w:rsid w:val="003148A5"/>
    <w:rsid w:val="00411C88"/>
    <w:rsid w:val="0043126A"/>
    <w:rsid w:val="004C6BF2"/>
    <w:rsid w:val="00535078"/>
    <w:rsid w:val="00543393"/>
    <w:rsid w:val="00585A8C"/>
    <w:rsid w:val="005F7181"/>
    <w:rsid w:val="00626820"/>
    <w:rsid w:val="006425A2"/>
    <w:rsid w:val="006649F2"/>
    <w:rsid w:val="00693186"/>
    <w:rsid w:val="006F3CE6"/>
    <w:rsid w:val="00765FA8"/>
    <w:rsid w:val="007A0B78"/>
    <w:rsid w:val="007F0444"/>
    <w:rsid w:val="00850906"/>
    <w:rsid w:val="008A4356"/>
    <w:rsid w:val="008B0753"/>
    <w:rsid w:val="008E5851"/>
    <w:rsid w:val="00945935"/>
    <w:rsid w:val="0099532E"/>
    <w:rsid w:val="009C3118"/>
    <w:rsid w:val="00A2407E"/>
    <w:rsid w:val="00A42423"/>
    <w:rsid w:val="00A44FFF"/>
    <w:rsid w:val="00B25409"/>
    <w:rsid w:val="00B54B39"/>
    <w:rsid w:val="00B711E7"/>
    <w:rsid w:val="00C07D85"/>
    <w:rsid w:val="00CC5832"/>
    <w:rsid w:val="00CC7A63"/>
    <w:rsid w:val="00D10E4D"/>
    <w:rsid w:val="00E74EF7"/>
    <w:rsid w:val="00EF3522"/>
    <w:rsid w:val="00F4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BE4523"/>
  <w14:defaultImageDpi w14:val="32767"/>
  <w15:docId w15:val="{63517878-DEAB-4377-9C8E-CE399E26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1F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paragraph" w:styleId="a7">
    <w:name w:val="Balloon Text"/>
    <w:basedOn w:val="a"/>
    <w:link w:val="a8"/>
    <w:uiPriority w:val="99"/>
    <w:semiHidden/>
    <w:unhideWhenUsed/>
    <w:rsid w:val="008A435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A435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425A2"/>
    <w:rPr>
      <w:color w:val="0563C1"/>
      <w:u w:val="single"/>
    </w:rPr>
  </w:style>
  <w:style w:type="paragraph" w:styleId="a9">
    <w:name w:val="No Spacing"/>
    <w:uiPriority w:val="1"/>
    <w:qFormat/>
    <w:rsid w:val="002A4224"/>
    <w:pPr>
      <w:bidi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fer.org.il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mritb\Desktop\&#1491;&#1507;%20&#1500;&#1493;&#1490;&#1493;%20&#1488;&#1490;&#1507;%20&#1514;&#1508;&#1506;&#1493;&#1500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976A16326BC7E46847313C9C385073C" ma:contentTypeVersion="2" ma:contentTypeDescription="צור מסמך חדש." ma:contentTypeScope="" ma:versionID="831efdea5fe46b0925635326a21e0851">
  <xsd:schema xmlns:xsd="http://www.w3.org/2001/XMLSchema" xmlns:xs="http://www.w3.org/2001/XMLSchema" xmlns:p="http://schemas.microsoft.com/office/2006/metadata/properties" xmlns:ns2="e1554ce2-3126-4e6f-a5fc-adfda474cda1" targetNamespace="http://schemas.microsoft.com/office/2006/metadata/properties" ma:root="true" ma:fieldsID="74bdc8a15ac15c4b6e3e395087276a26" ns2:_="">
    <xsd:import namespace="e1554ce2-3126-4e6f-a5fc-adfda474cda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54ce2-3126-4e6f-a5fc-adfda474cda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A2C8B1-0004-4ECA-8376-D35DA44900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BB6557-AE47-4C57-82FD-7FF93C1071E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A081B72-DF5B-4C20-B1CB-649F9FF6363B}">
  <ds:schemaRefs>
    <ds:schemaRef ds:uri="http://purl.org/dc/elements/1.1/"/>
    <ds:schemaRef ds:uri="http://schemas.microsoft.com/office/2006/documentManagement/types"/>
    <ds:schemaRef ds:uri="http://www.w3.org/XML/1998/namespace"/>
    <ds:schemaRef ds:uri="e1554ce2-3126-4e6f-a5fc-adfda474cda1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46F975FD-2FB2-40A0-8109-BC47FA39A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54ce2-3126-4e6f-a5fc-adfda474c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28C17D7-D965-4E1D-B87B-24688679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אגף תפעול</Template>
  <TotalTime>10</TotalTime>
  <Pages>1</Pages>
  <Words>195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1171</CharactersWithSpaces>
  <SharedDoc>false</SharedDoc>
  <HLinks>
    <vt:vector size="6" baseType="variant">
      <vt:variant>
        <vt:i4>1638478</vt:i4>
      </vt:variant>
      <vt:variant>
        <vt:i4>0</vt:i4>
      </vt:variant>
      <vt:variant>
        <vt:i4>0</vt:i4>
      </vt:variant>
      <vt:variant>
        <vt:i4>5</vt:i4>
      </vt:variant>
      <vt:variant>
        <vt:lpwstr>http://www.hefer.org.il/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שמרית בשן</dc:creator>
  <cp:keywords/>
  <cp:lastModifiedBy>שמרית בשן</cp:lastModifiedBy>
  <cp:revision>3</cp:revision>
  <cp:lastPrinted>2018-07-12T09:13:00Z</cp:lastPrinted>
  <dcterms:created xsi:type="dcterms:W3CDTF">2019-12-30T07:05:00Z</dcterms:created>
  <dcterms:modified xsi:type="dcterms:W3CDTF">2019-12-30T07:16:00Z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d886062e-cb2b-451f-a0da-3a97cf11d940</vt:lpwstr>
  </property>
  <property fmtid="{D5CDD505-2E9C-101B-9397-08002B2CF9AE}" pid="3" name="ContentTypeId">
    <vt:lpwstr>0x0101009976A16326BC7E46847313C9C385073C</vt:lpwstr>
  </property>
  <property fmtid="{D5CDD505-2E9C-101B-9397-08002B2CF9AE}" pid="4" name="_dlc_DocId">
    <vt:lpwstr>מחשוב-7-10966</vt:lpwstr>
  </property>
  <property fmtid="{D5CDD505-2E9C-101B-9397-08002B2CF9AE}" pid="5" name="_dlc_DocIdUrl">
    <vt:lpwstr>http://it/_layouts/DocIdRedir.aspx?ID=%d7%9e%d7%97%d7%a9%d7%95%d7%91-7-10966, מחשוב-7-10966</vt:lpwstr>
  </property>
</Properties>
</file>