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B1B62" w14:textId="77777777" w:rsidR="00F7391A" w:rsidRPr="00E56B6B" w:rsidRDefault="00F7391A" w:rsidP="00F7391A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</w:pPr>
      <w:bookmarkStart w:id="0" w:name="_Hlk92872902"/>
      <w:r w:rsidRPr="00E56B6B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פסח עם הנכדים </w:t>
      </w:r>
      <w:r w:rsidRPr="00E56B6B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  <w:t>–</w:t>
      </w:r>
      <w:r w:rsidRPr="00E56B6B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 </w:t>
      </w:r>
      <w:proofErr w:type="spellStart"/>
      <w:r w:rsidRPr="00E56B6B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טכנודע</w:t>
      </w:r>
      <w:proofErr w:type="spellEnd"/>
      <w:r w:rsidRPr="00E56B6B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 , 11.4.2022</w:t>
      </w:r>
    </w:p>
    <w:p w14:paraId="7C4664F3" w14:textId="77777777" w:rsidR="00F7391A" w:rsidRPr="00D831D3" w:rsidRDefault="00F7391A" w:rsidP="00F7391A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339BC320" w14:textId="540C6D1F" w:rsidR="00F7391A" w:rsidRPr="00E56B6B" w:rsidRDefault="00F7391A" w:rsidP="00F7391A">
      <w:pPr>
        <w:spacing w:line="360" w:lineRule="auto"/>
        <w:jc w:val="right"/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</w:rPr>
      </w:pPr>
      <w:r w:rsidRPr="00E56B6B">
        <w:rPr>
          <w:rFonts w:asciiTheme="minorHAnsi" w:eastAsia="Times New Roman" w:hAnsiTheme="minorHAnsi" w:cstheme="minorHAnsi" w:hint="cs"/>
          <w:b/>
          <w:bCs/>
          <w:color w:val="FF0000"/>
          <w:sz w:val="44"/>
          <w:szCs w:val="44"/>
          <w:rtl/>
        </w:rPr>
        <w:t xml:space="preserve">    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4"/>
          <w:szCs w:val="44"/>
          <w:rtl/>
        </w:rPr>
        <w:t xml:space="preserve">         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 xml:space="preserve">יום </w:t>
      </w:r>
      <w:r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>שנ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 xml:space="preserve">י  </w:t>
      </w:r>
      <w:r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>11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>.</w:t>
      </w:r>
      <w:r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>4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>.202</w:t>
      </w:r>
      <w:r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>2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 xml:space="preserve"> </w:t>
      </w:r>
      <w:r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 xml:space="preserve"> </w:t>
      </w:r>
      <w:r w:rsidRPr="00E56B6B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שעה: 9:00</w:t>
      </w:r>
    </w:p>
    <w:p w14:paraId="79997E69" w14:textId="77777777" w:rsidR="00F7391A" w:rsidRPr="00D831D3" w:rsidRDefault="00F7391A" w:rsidP="00F7391A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75D362" wp14:editId="573B14DE">
                <wp:simplePos x="0" y="0"/>
                <wp:positionH relativeFrom="column">
                  <wp:posOffset>4038599</wp:posOffset>
                </wp:positionH>
                <wp:positionV relativeFrom="paragraph">
                  <wp:posOffset>41275</wp:posOffset>
                </wp:positionV>
                <wp:extent cx="142875" cy="123825"/>
                <wp:effectExtent l="0" t="0" r="28575" b="28575"/>
                <wp:wrapNone/>
                <wp:docPr id="25" name="מלבן: פינות מעוגלות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0D449" id="מלבן: פינות מעוגלות 25" o:spid="_x0000_s1026" style="position:absolute;left:0;text-align:left;margin-left:318pt;margin-top:3.25pt;width:11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" filled="f" strokecolor="#385d8a" strokeweight="2pt"/>
            </w:pict>
          </mc:Fallback>
        </mc:AlternateContent>
      </w:r>
      <w:r>
        <w:rPr>
          <w:rFonts w:asciiTheme="minorHAnsi" w:eastAsia="Times New Roman" w:hAnsiTheme="minorHAnsi" w:cstheme="minorHAnsi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C6051" wp14:editId="5A27CAD5">
                <wp:simplePos x="0" y="0"/>
                <wp:positionH relativeFrom="column">
                  <wp:posOffset>3285490</wp:posOffset>
                </wp:positionH>
                <wp:positionV relativeFrom="paragraph">
                  <wp:posOffset>41275</wp:posOffset>
                </wp:positionV>
                <wp:extent cx="142875" cy="114300"/>
                <wp:effectExtent l="0" t="0" r="28575" b="19050"/>
                <wp:wrapNone/>
                <wp:docPr id="26" name="מלבן: פינות מעוגלות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12963" id="מלבן: פינות מעוגלות 26" o:spid="_x0000_s1026" style="position:absolute;left:0;text-align:left;margin-left:258.7pt;margin-top:3.25pt;width:11.2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" filled="f" strokecolor="#385d8a" strokeweight="2pt"/>
            </w:pict>
          </mc:Fallback>
        </mc:AlternateContent>
      </w:r>
      <w:r>
        <w:rPr>
          <w:rFonts w:asciiTheme="minorHAnsi" w:eastAsia="Times New Roman" w:hAnsiTheme="minorHAnsi" w:cstheme="minorHAnsi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D2B30" wp14:editId="7F8EBA28">
                <wp:simplePos x="0" y="0"/>
                <wp:positionH relativeFrom="column">
                  <wp:posOffset>1616710</wp:posOffset>
                </wp:positionH>
                <wp:positionV relativeFrom="paragraph">
                  <wp:posOffset>47625</wp:posOffset>
                </wp:positionV>
                <wp:extent cx="142875" cy="114300"/>
                <wp:effectExtent l="0" t="0" r="28575" b="19050"/>
                <wp:wrapNone/>
                <wp:docPr id="27" name="מלבן: פינות מעוגלות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51DB4" id="מלבן: פינות מעוגלות 27" o:spid="_x0000_s1026" style="position:absolute;left:0;text-align:left;margin-left:127.3pt;margin-top:3.75pt;width:11.2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" filled="f" strokecolor="#385d8a" strokeweight="2pt"/>
            </w:pict>
          </mc:Fallback>
        </mc:AlternateConten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איסוף:      גח"א          אלונית משמר השרון         כפר ויתקין</w:t>
      </w:r>
    </w:p>
    <w:p w14:paraId="10936F8B" w14:textId="77777777" w:rsidR="00F7391A" w:rsidRPr="00D831D3" w:rsidRDefault="00F7391A" w:rsidP="00F7391A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מחיר כולל הסעה: 90 ₪ למשתתף</w:t>
      </w:r>
    </w:p>
    <w:p w14:paraId="032AE278" w14:textId="77777777" w:rsidR="00F7391A" w:rsidRPr="00D831D3" w:rsidRDefault="00F7391A" w:rsidP="00F7391A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1F3EC733" w14:textId="77777777" w:rsidR="00F7391A" w:rsidRPr="00D831D3" w:rsidRDefault="00F7391A" w:rsidP="00F7391A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466CAC72" w14:textId="77777777" w:rsidR="00F7391A" w:rsidRDefault="00F7391A" w:rsidP="00F7391A">
      <w:pPr>
        <w:pStyle w:val="NormalWeb"/>
        <w:spacing w:before="0" w:beforeAutospacing="0" w:after="0" w:afterAutospacing="0"/>
        <w:jc w:val="right"/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מקומכם, הזדרזו להירשם. מספר המקומות מוגבל.</w:t>
      </w:r>
      <w:r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522075BE" w14:textId="77777777" w:rsidR="00F7391A" w:rsidRPr="00D114D2" w:rsidRDefault="00F7391A" w:rsidP="00F7391A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sz w:val="28"/>
          <w:szCs w:val="28"/>
          <w:u w:val="single"/>
          <w:rtl/>
        </w:rPr>
      </w:pPr>
      <w:r w:rsidRPr="00D114D2">
        <w:rPr>
          <w:rFonts w:ascii="Arial" w:eastAsia="Times New Roman" w:hAnsi="Arial" w:hint="cs"/>
          <w:b/>
          <w:bCs/>
          <w:sz w:val="28"/>
          <w:szCs w:val="28"/>
          <w:u w:val="single"/>
          <w:rtl/>
        </w:rPr>
        <w:t>פרטי הרשמה</w:t>
      </w:r>
    </w:p>
    <w:p w14:paraId="4251DC2E" w14:textId="77777777" w:rsidR="00F7391A" w:rsidRDefault="00F7391A" w:rsidP="00F7391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5978A89A" w14:textId="77777777" w:rsidR="00F7391A" w:rsidRDefault="00F7391A" w:rsidP="00F7391A">
      <w:pPr>
        <w:spacing w:before="120" w:after="120" w:line="360" w:lineRule="auto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</w:p>
    <w:p w14:paraId="04E8F843" w14:textId="77777777" w:rsidR="00F7391A" w:rsidRDefault="00F7391A" w:rsidP="00F7391A">
      <w:pPr>
        <w:spacing w:before="120" w:after="120" w:line="360" w:lineRule="auto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>יישוב: __________________</w:t>
      </w:r>
    </w:p>
    <w:p w14:paraId="7888CD6C" w14:textId="77777777" w:rsidR="00F7391A" w:rsidRDefault="00F7391A" w:rsidP="00F7391A">
      <w:pPr>
        <w:spacing w:before="120" w:after="120" w:line="360" w:lineRule="auto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>מייל: _______________________________________</w:t>
      </w:r>
    </w:p>
    <w:p w14:paraId="333D9315" w14:textId="77777777" w:rsidR="00F7391A" w:rsidRDefault="00F7391A" w:rsidP="00F7391A">
      <w:pPr>
        <w:spacing w:before="120" w:after="120"/>
        <w:rPr>
          <w:rFonts w:ascii="Tahoma" w:hAnsi="Tahoma" w:cs="Tahoma"/>
          <w:sz w:val="22"/>
          <w:szCs w:val="22"/>
          <w:rtl/>
        </w:rPr>
      </w:pPr>
    </w:p>
    <w:p w14:paraId="5C40675E" w14:textId="77777777" w:rsidR="00F7391A" w:rsidRDefault="00F7391A" w:rsidP="00F7391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 w:hint="cs"/>
          <w:sz w:val="22"/>
          <w:szCs w:val="22"/>
          <w:rtl/>
        </w:rPr>
        <w:t>נכד.ה</w:t>
      </w:r>
      <w:proofErr w:type="spellEnd"/>
      <w:r>
        <w:rPr>
          <w:rFonts w:ascii="Tahoma" w:hAnsi="Tahoma" w:cs="Tahoma" w:hint="cs"/>
          <w:sz w:val="22"/>
          <w:szCs w:val="22"/>
          <w:rtl/>
        </w:rPr>
        <w:t xml:space="preserve"> :</w:t>
      </w:r>
      <w:r w:rsidRPr="009914A9">
        <w:rPr>
          <w:rFonts w:ascii="Tahoma" w:hAnsi="Tahoma" w:cs="Tahoma"/>
          <w:sz w:val="22"/>
          <w:szCs w:val="22"/>
          <w:rtl/>
        </w:rPr>
        <w:t xml:space="preserve">___________ </w:t>
      </w:r>
      <w:r>
        <w:rPr>
          <w:rFonts w:ascii="Tahoma" w:hAnsi="Tahoma" w:cs="Tahoma" w:hint="cs"/>
          <w:sz w:val="22"/>
          <w:szCs w:val="22"/>
          <w:rtl/>
        </w:rPr>
        <w:t xml:space="preserve">    </w:t>
      </w:r>
      <w:proofErr w:type="spellStart"/>
      <w:r>
        <w:rPr>
          <w:rFonts w:ascii="Tahoma" w:hAnsi="Tahoma" w:cs="Tahoma" w:hint="cs"/>
          <w:sz w:val="22"/>
          <w:szCs w:val="22"/>
          <w:rtl/>
        </w:rPr>
        <w:t>נכד.ה</w:t>
      </w:r>
      <w:proofErr w:type="spellEnd"/>
      <w:r>
        <w:rPr>
          <w:rFonts w:ascii="Tahoma" w:hAnsi="Tahoma" w:cs="Tahoma" w:hint="cs"/>
          <w:sz w:val="22"/>
          <w:szCs w:val="22"/>
          <w:rtl/>
        </w:rPr>
        <w:t xml:space="preserve"> :</w:t>
      </w:r>
      <w:r w:rsidRPr="009914A9">
        <w:rPr>
          <w:rFonts w:ascii="Tahoma" w:hAnsi="Tahoma" w:cs="Tahoma"/>
          <w:sz w:val="22"/>
          <w:szCs w:val="22"/>
          <w:rtl/>
        </w:rPr>
        <w:t xml:space="preserve">___________ </w:t>
      </w:r>
      <w:proofErr w:type="spellStart"/>
      <w:r>
        <w:rPr>
          <w:rFonts w:ascii="Tahoma" w:hAnsi="Tahoma" w:cs="Tahoma" w:hint="cs"/>
          <w:sz w:val="22"/>
          <w:szCs w:val="22"/>
          <w:rtl/>
        </w:rPr>
        <w:t>נכד.ה</w:t>
      </w:r>
      <w:proofErr w:type="spellEnd"/>
      <w:r>
        <w:rPr>
          <w:rFonts w:ascii="Tahoma" w:hAnsi="Tahoma" w:cs="Tahoma" w:hint="cs"/>
          <w:sz w:val="22"/>
          <w:szCs w:val="22"/>
          <w:rtl/>
        </w:rPr>
        <w:t xml:space="preserve"> :</w:t>
      </w:r>
      <w:r w:rsidRPr="009914A9">
        <w:rPr>
          <w:rFonts w:ascii="Tahoma" w:hAnsi="Tahoma" w:cs="Tahoma"/>
          <w:sz w:val="22"/>
          <w:szCs w:val="22"/>
          <w:rtl/>
        </w:rPr>
        <w:t xml:space="preserve">___________ </w:t>
      </w:r>
    </w:p>
    <w:p w14:paraId="2DCA59B7" w14:textId="77777777" w:rsidR="00F7391A" w:rsidRDefault="00F7391A" w:rsidP="00F7391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46E08FC8" w14:textId="77777777" w:rsidR="00F7391A" w:rsidRPr="00F12990" w:rsidRDefault="00F7391A" w:rsidP="00F7391A">
      <w:pPr>
        <w:spacing w:before="120" w:after="120"/>
        <w:ind w:left="-397"/>
        <w:jc w:val="right"/>
        <w:rPr>
          <w:rFonts w:ascii="Tahoma" w:hAnsi="Tahoma" w:cs="Tahoma"/>
          <w:sz w:val="4"/>
          <w:szCs w:val="4"/>
        </w:rPr>
      </w:pPr>
    </w:p>
    <w:p w14:paraId="2FF8BE61" w14:textId="77777777" w:rsidR="00F7391A" w:rsidRDefault="00F7391A" w:rsidP="00F7391A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 w:rsidRPr="00D831D3">
        <w:rPr>
          <w:rFonts w:ascii="Tahoma" w:hAnsi="Tahoma" w:cs="Tahoma" w:hint="cs"/>
          <w:sz w:val="22"/>
          <w:szCs w:val="22"/>
          <w:rtl/>
        </w:rPr>
        <w:t>סכום לחיוב: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__________  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כולל הסעה  /  לא כולל הסעה </w:t>
      </w:r>
    </w:p>
    <w:p w14:paraId="74AC5717" w14:textId="77777777" w:rsidR="00F7391A" w:rsidRDefault="00F7391A" w:rsidP="00F7391A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  <w:r w:rsidRPr="000B78FE">
        <w:rPr>
          <w:rFonts w:ascii="Tahoma" w:hAnsi="Tahoma" w:cs="Tahoma" w:hint="cs"/>
          <w:b/>
          <w:bCs/>
          <w:sz w:val="22"/>
          <w:szCs w:val="22"/>
          <w:rtl/>
        </w:rPr>
        <w:t>(הקף בעיגול את בקשתך)</w:t>
      </w:r>
    </w:p>
    <w:p w14:paraId="129614FB" w14:textId="77777777" w:rsidR="00F7391A" w:rsidRDefault="00F7391A" w:rsidP="00F7391A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</w:p>
    <w:p w14:paraId="22AF8BF8" w14:textId="77777777" w:rsidR="00F7391A" w:rsidRPr="000B78FE" w:rsidRDefault="00F7391A" w:rsidP="00F7391A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</w:p>
    <w:p w14:paraId="43997811" w14:textId="77777777" w:rsidR="00F7391A" w:rsidRPr="00F12990" w:rsidRDefault="00F7391A" w:rsidP="00F7391A">
      <w:pPr>
        <w:spacing w:before="120" w:after="120"/>
        <w:jc w:val="right"/>
        <w:rPr>
          <w:rFonts w:ascii="Tahoma" w:hAnsi="Tahoma" w:cs="Tahoma"/>
          <w:color w:val="FF0000"/>
          <w:sz w:val="20"/>
          <w:szCs w:val="20"/>
        </w:rPr>
      </w:pPr>
      <w:r w:rsidRPr="00B95538">
        <w:rPr>
          <w:rFonts w:ascii="Tahoma" w:hAnsi="Tahoma" w:cs="Tahoma"/>
          <w:b/>
          <w:bCs/>
          <w:color w:val="FF0000"/>
          <w:sz w:val="20"/>
          <w:szCs w:val="20"/>
          <w:rtl/>
        </w:rPr>
        <w:t>** לאחר שליחת הטופס</w:t>
      </w:r>
      <w:r w:rsidRPr="00B95538">
        <w:rPr>
          <w:rFonts w:ascii="Tahoma" w:hAnsi="Tahoma" w:cs="Tahoma"/>
          <w:color w:val="FF0000"/>
          <w:sz w:val="20"/>
          <w:szCs w:val="20"/>
          <w:rtl/>
        </w:rPr>
        <w:t xml:space="preserve">, </w:t>
      </w:r>
      <w:r w:rsidRPr="00B95538">
        <w:rPr>
          <w:rFonts w:ascii="Tahoma" w:hAnsi="Tahoma" w:cs="Tahoma"/>
          <w:b/>
          <w:bCs/>
          <w:color w:val="FF0000"/>
          <w:sz w:val="20"/>
          <w:szCs w:val="20"/>
          <w:u w:val="single"/>
          <w:rtl/>
        </w:rPr>
        <w:t xml:space="preserve">נא להתקשר למחלקת ותיקים להשלמת </w:t>
      </w:r>
      <w:r w:rsidRPr="00B95538">
        <w:rPr>
          <w:rFonts w:ascii="Tahoma" w:hAnsi="Tahoma" w:cs="Tahoma" w:hint="cs"/>
          <w:b/>
          <w:bCs/>
          <w:color w:val="FF0000"/>
          <w:sz w:val="20"/>
          <w:szCs w:val="20"/>
          <w:u w:val="single"/>
          <w:rtl/>
        </w:rPr>
        <w:t>ההרשמ</w:t>
      </w:r>
      <w:r w:rsidRPr="00B95538">
        <w:rPr>
          <w:rFonts w:ascii="Tahoma" w:hAnsi="Tahoma" w:cs="Tahoma" w:hint="eastAsia"/>
          <w:b/>
          <w:bCs/>
          <w:color w:val="FF0000"/>
          <w:sz w:val="20"/>
          <w:szCs w:val="20"/>
          <w:u w:val="single"/>
          <w:rtl/>
        </w:rPr>
        <w:t>ה</w:t>
      </w:r>
    </w:p>
    <w:p w14:paraId="71A00F3F" w14:textId="77777777" w:rsidR="00F7391A" w:rsidRPr="00E56B6B" w:rsidRDefault="00F7391A" w:rsidP="00F7391A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32"/>
          <w:szCs w:val="32"/>
          <w:rtl/>
        </w:rPr>
      </w:pPr>
      <w:r w:rsidRPr="00E56B6B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הרשמה במחלקת ותיקים      טל: 09-8981634 , 09-8973321       </w:t>
      </w:r>
    </w:p>
    <w:p w14:paraId="0496E809" w14:textId="6BABFD95" w:rsidR="00D626F2" w:rsidRPr="00D831D3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1377C7D2" w14:textId="7FD20C68" w:rsidR="00F7391A" w:rsidRDefault="00F7391A" w:rsidP="00F7391A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פ</w:t>
      </w:r>
      <w:r w:rsidRPr="00E56B6B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סח עם הנכדים </w:t>
      </w:r>
      <w:r w:rsidRPr="00E56B6B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  <w:t>–</w:t>
      </w:r>
      <w:r w:rsidRPr="00E56B6B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 </w:t>
      </w:r>
      <w:proofErr w:type="spellStart"/>
      <w:r w:rsidRPr="00E56B6B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טכנודע</w:t>
      </w:r>
      <w:proofErr w:type="spellEnd"/>
      <w:r w:rsidRPr="00E56B6B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 , 11.4.2022</w:t>
      </w:r>
    </w:p>
    <w:p w14:paraId="3832E95E" w14:textId="77777777" w:rsidR="00F7391A" w:rsidRPr="00F7391A" w:rsidRDefault="00F7391A" w:rsidP="00F7391A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12"/>
          <w:szCs w:val="12"/>
          <w:rtl/>
        </w:rPr>
      </w:pPr>
    </w:p>
    <w:p w14:paraId="675FC99E" w14:textId="64878212" w:rsidR="00D626F2" w:rsidRPr="00E56B6B" w:rsidRDefault="009E54FB" w:rsidP="00F7391A">
      <w:pPr>
        <w:spacing w:line="360" w:lineRule="auto"/>
        <w:jc w:val="right"/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</w:rPr>
      </w:pPr>
      <w:r w:rsidRPr="00E56B6B">
        <w:rPr>
          <w:rFonts w:asciiTheme="minorHAnsi" w:eastAsia="Times New Roman" w:hAnsiTheme="minorHAnsi" w:cstheme="minorHAnsi"/>
          <w:b/>
          <w:bCs/>
          <w:color w:val="FF0000"/>
          <w:sz w:val="44"/>
          <w:szCs w:val="44"/>
          <w:rtl/>
        </w:rPr>
        <w:t xml:space="preserve">   </w:t>
      </w:r>
      <w:r w:rsidR="00F7391A">
        <w:rPr>
          <w:rFonts w:asciiTheme="minorHAnsi" w:eastAsia="Times New Roman" w:hAnsiTheme="minorHAnsi" w:cstheme="minorHAnsi" w:hint="cs"/>
          <w:b/>
          <w:bCs/>
          <w:color w:val="FF0000"/>
          <w:sz w:val="44"/>
          <w:szCs w:val="44"/>
          <w:rtl/>
        </w:rPr>
        <w:t xml:space="preserve">    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4"/>
          <w:szCs w:val="44"/>
          <w:rtl/>
        </w:rPr>
        <w:t xml:space="preserve">   </w:t>
      </w:r>
      <w:r w:rsidR="00F7391A">
        <w:rPr>
          <w:rFonts w:asciiTheme="minorHAnsi" w:eastAsia="Times New Roman" w:hAnsiTheme="minorHAnsi" w:cstheme="minorHAnsi" w:hint="cs"/>
          <w:b/>
          <w:bCs/>
          <w:color w:val="FF0000"/>
          <w:sz w:val="44"/>
          <w:szCs w:val="44"/>
          <w:rtl/>
        </w:rPr>
        <w:t xml:space="preserve">  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4"/>
          <w:szCs w:val="44"/>
          <w:rtl/>
        </w:rPr>
        <w:t xml:space="preserve"> 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 xml:space="preserve">יום </w:t>
      </w:r>
      <w:r w:rsidR="00FF2311"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>שנ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 xml:space="preserve">י  </w:t>
      </w:r>
      <w:r w:rsidR="00FF2311"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>11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>.</w:t>
      </w:r>
      <w:r w:rsidR="00FF2311"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>4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>.202</w:t>
      </w:r>
      <w:r w:rsidR="000655A7"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>2</w:t>
      </w:r>
      <w:r w:rsidRPr="00E56B6B">
        <w:rPr>
          <w:rFonts w:asciiTheme="minorHAnsi" w:eastAsia="Times New Roman" w:hAnsiTheme="minorHAnsi" w:cstheme="minorHAnsi"/>
          <w:b/>
          <w:bCs/>
          <w:color w:val="FF0000"/>
          <w:sz w:val="40"/>
          <w:szCs w:val="40"/>
          <w:rtl/>
        </w:rPr>
        <w:t xml:space="preserve"> </w:t>
      </w:r>
      <w:r w:rsidRPr="00E56B6B">
        <w:rPr>
          <w:rFonts w:asciiTheme="minorHAnsi" w:eastAsia="Times New Roman" w:hAnsiTheme="minorHAnsi" w:cstheme="minorHAnsi" w:hint="cs"/>
          <w:b/>
          <w:bCs/>
          <w:color w:val="FF0000"/>
          <w:sz w:val="40"/>
          <w:szCs w:val="40"/>
          <w:rtl/>
        </w:rPr>
        <w:t xml:space="preserve"> </w:t>
      </w:r>
      <w:r w:rsidR="000A35CD" w:rsidRPr="00E56B6B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שעה: 9:00</w:t>
      </w:r>
    </w:p>
    <w:p w14:paraId="75B5AD6C" w14:textId="446D57EB" w:rsidR="009E54FB" w:rsidRPr="00D831D3" w:rsidRDefault="00F7391A" w:rsidP="009E54FB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A8CF3" wp14:editId="463B7150">
                <wp:simplePos x="0" y="0"/>
                <wp:positionH relativeFrom="column">
                  <wp:posOffset>4038599</wp:posOffset>
                </wp:positionH>
                <wp:positionV relativeFrom="paragraph">
                  <wp:posOffset>41275</wp:posOffset>
                </wp:positionV>
                <wp:extent cx="142875" cy="123825"/>
                <wp:effectExtent l="0" t="0" r="28575" b="28575"/>
                <wp:wrapNone/>
                <wp:docPr id="22" name="מלבן: פינות מעוגלות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2A8FE" id="מלבן: פינות מעוגלות 22" o:spid="_x0000_s1026" style="position:absolute;left:0;text-align:left;margin-left:318pt;margin-top:3.25pt;width:11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" filled="f" strokecolor="#243f60 [1604]" strokeweight="2pt"/>
            </w:pict>
          </mc:Fallback>
        </mc:AlternateContent>
      </w:r>
      <w:r>
        <w:rPr>
          <w:rFonts w:asciiTheme="minorHAnsi" w:eastAsia="Times New Roman" w:hAnsiTheme="minorHAnsi" w:cstheme="minorHAnsi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9EFAD" wp14:editId="47DD2DDC">
                <wp:simplePos x="0" y="0"/>
                <wp:positionH relativeFrom="column">
                  <wp:posOffset>3285490</wp:posOffset>
                </wp:positionH>
                <wp:positionV relativeFrom="paragraph">
                  <wp:posOffset>41275</wp:posOffset>
                </wp:positionV>
                <wp:extent cx="142875" cy="114300"/>
                <wp:effectExtent l="0" t="0" r="28575" b="19050"/>
                <wp:wrapNone/>
                <wp:docPr id="23" name="מלבן: פינות מעוגלות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6E9F3" id="מלבן: פינות מעוגלות 23" o:spid="_x0000_s1026" style="position:absolute;left:0;text-align:left;margin-left:258.7pt;margin-top:3.25pt;width:11.2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" filled="f" strokecolor="#385d8a" strokeweight="2pt"/>
            </w:pict>
          </mc:Fallback>
        </mc:AlternateContent>
      </w:r>
      <w:r>
        <w:rPr>
          <w:rFonts w:asciiTheme="minorHAnsi" w:eastAsia="Times New Roman" w:hAnsiTheme="minorHAnsi" w:cstheme="minorHAnsi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71217" wp14:editId="68F504AB">
                <wp:simplePos x="0" y="0"/>
                <wp:positionH relativeFrom="column">
                  <wp:posOffset>1616710</wp:posOffset>
                </wp:positionH>
                <wp:positionV relativeFrom="paragraph">
                  <wp:posOffset>47625</wp:posOffset>
                </wp:positionV>
                <wp:extent cx="142875" cy="114300"/>
                <wp:effectExtent l="0" t="0" r="28575" b="19050"/>
                <wp:wrapNone/>
                <wp:docPr id="24" name="מלבן: פינות מעוגלות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5A5AF" id="מלבן: פינות מעוגלות 24" o:spid="_x0000_s1026" style="position:absolute;left:0;text-align:left;margin-left:127.3pt;margin-top:3.75pt;width:11.2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" filled="f" strokecolor="#385d8a" strokeweight="2pt"/>
            </w:pict>
          </mc:Fallback>
        </mc:AlternateConten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איסוף:      גח"א</w:t>
      </w:r>
      <w:bookmarkStart w:id="1" w:name="_GoBack"/>
      <w:bookmarkEnd w:id="1"/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         אלונית משמר השרון         כפר ויתקין</w:t>
      </w:r>
    </w:p>
    <w:p w14:paraId="60C6B36C" w14:textId="1B8D17E5" w:rsidR="00D626F2" w:rsidRPr="00D831D3" w:rsidRDefault="00D114D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מ</w:t>
      </w:r>
      <w:r w:rsidR="00FF2311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חיר </w:t>
      </w:r>
      <w:r w:rsidR="00720AA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כולל </w:t>
      </w:r>
      <w:r w:rsidR="00FF2311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הסעה: </w:t>
      </w:r>
      <w:r w:rsidR="00720AA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90</w:t>
      </w:r>
      <w:r w:rsidR="00FF2311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₪ למשתתף</w:t>
      </w: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D91557B" w14:textId="77777777" w:rsidR="00D626F2" w:rsidRPr="00D831D3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580AAA5D" w14:textId="38C22BF2" w:rsidR="00ED12FD" w:rsidRDefault="00D626F2" w:rsidP="00ED12FD">
      <w:pPr>
        <w:pStyle w:val="NormalWeb"/>
        <w:spacing w:before="0" w:beforeAutospacing="0" w:after="0" w:afterAutospacing="0"/>
        <w:jc w:val="right"/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מקומכם, הזדרזו להירשם. מספר המקומות מוגבל.</w:t>
      </w:r>
      <w:r w:rsidR="00ED12FD"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61C91729" w14:textId="3B6D21F0" w:rsidR="00D626F2" w:rsidRPr="00D114D2" w:rsidRDefault="009E54FB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sz w:val="28"/>
          <w:szCs w:val="28"/>
          <w:u w:val="single"/>
          <w:rtl/>
        </w:rPr>
      </w:pPr>
      <w:r w:rsidRPr="00D114D2">
        <w:rPr>
          <w:rFonts w:ascii="Arial" w:eastAsia="Times New Roman" w:hAnsi="Arial" w:hint="cs"/>
          <w:b/>
          <w:bCs/>
          <w:sz w:val="28"/>
          <w:szCs w:val="28"/>
          <w:u w:val="single"/>
          <w:rtl/>
        </w:rPr>
        <w:t>פרטי הרשמה</w:t>
      </w:r>
    </w:p>
    <w:p w14:paraId="54393B82" w14:textId="77777777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1B1CF77C" w14:textId="77777777" w:rsidR="00B95538" w:rsidRDefault="00D626F2" w:rsidP="00FF2311">
      <w:pPr>
        <w:spacing w:before="120" w:after="120" w:line="360" w:lineRule="auto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</w:p>
    <w:p w14:paraId="7A8A77B4" w14:textId="710AD2DF" w:rsidR="00D626F2" w:rsidRDefault="00D626F2" w:rsidP="00FF2311">
      <w:pPr>
        <w:spacing w:before="120" w:after="120" w:line="360" w:lineRule="auto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>יישוב: __________________</w:t>
      </w:r>
    </w:p>
    <w:p w14:paraId="31849393" w14:textId="77777777" w:rsidR="00FF2311" w:rsidRDefault="00FF2311" w:rsidP="00FF2311">
      <w:pPr>
        <w:spacing w:before="120" w:after="120" w:line="360" w:lineRule="auto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>מייל: _______________________________________</w:t>
      </w:r>
    </w:p>
    <w:p w14:paraId="648AD24B" w14:textId="77777777" w:rsidR="00FF2311" w:rsidRDefault="00FF2311" w:rsidP="00FF2311">
      <w:pPr>
        <w:spacing w:before="120" w:after="120"/>
        <w:rPr>
          <w:rFonts w:ascii="Tahoma" w:hAnsi="Tahoma" w:cs="Tahoma"/>
          <w:sz w:val="22"/>
          <w:szCs w:val="22"/>
          <w:rtl/>
        </w:rPr>
      </w:pPr>
    </w:p>
    <w:p w14:paraId="660D8322" w14:textId="77777777" w:rsidR="00FF2311" w:rsidRDefault="00FF2311" w:rsidP="00FF2311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 w:hint="cs"/>
          <w:sz w:val="22"/>
          <w:szCs w:val="22"/>
          <w:rtl/>
        </w:rPr>
        <w:t>נכד.ה</w:t>
      </w:r>
      <w:proofErr w:type="spellEnd"/>
      <w:r>
        <w:rPr>
          <w:rFonts w:ascii="Tahoma" w:hAnsi="Tahoma" w:cs="Tahoma" w:hint="cs"/>
          <w:sz w:val="22"/>
          <w:szCs w:val="22"/>
          <w:rtl/>
        </w:rPr>
        <w:t xml:space="preserve"> :</w:t>
      </w:r>
      <w:r w:rsidR="00D626F2" w:rsidRPr="009914A9">
        <w:rPr>
          <w:rFonts w:ascii="Tahoma" w:hAnsi="Tahoma" w:cs="Tahoma"/>
          <w:sz w:val="22"/>
          <w:szCs w:val="22"/>
          <w:rtl/>
        </w:rPr>
        <w:t xml:space="preserve">___________ </w:t>
      </w:r>
      <w:r>
        <w:rPr>
          <w:rFonts w:ascii="Tahoma" w:hAnsi="Tahoma" w:cs="Tahoma" w:hint="cs"/>
          <w:sz w:val="22"/>
          <w:szCs w:val="22"/>
          <w:rtl/>
        </w:rPr>
        <w:t xml:space="preserve">    </w:t>
      </w:r>
      <w:proofErr w:type="spellStart"/>
      <w:r>
        <w:rPr>
          <w:rFonts w:ascii="Tahoma" w:hAnsi="Tahoma" w:cs="Tahoma" w:hint="cs"/>
          <w:sz w:val="22"/>
          <w:szCs w:val="22"/>
          <w:rtl/>
        </w:rPr>
        <w:t>נכד.ה</w:t>
      </w:r>
      <w:proofErr w:type="spellEnd"/>
      <w:r>
        <w:rPr>
          <w:rFonts w:ascii="Tahoma" w:hAnsi="Tahoma" w:cs="Tahoma" w:hint="cs"/>
          <w:sz w:val="22"/>
          <w:szCs w:val="22"/>
          <w:rtl/>
        </w:rPr>
        <w:t xml:space="preserve"> :</w:t>
      </w:r>
      <w:r w:rsidRPr="009914A9">
        <w:rPr>
          <w:rFonts w:ascii="Tahoma" w:hAnsi="Tahoma" w:cs="Tahoma"/>
          <w:sz w:val="22"/>
          <w:szCs w:val="22"/>
          <w:rtl/>
        </w:rPr>
        <w:t xml:space="preserve">___________ </w:t>
      </w:r>
      <w:proofErr w:type="spellStart"/>
      <w:r>
        <w:rPr>
          <w:rFonts w:ascii="Tahoma" w:hAnsi="Tahoma" w:cs="Tahoma" w:hint="cs"/>
          <w:sz w:val="22"/>
          <w:szCs w:val="22"/>
          <w:rtl/>
        </w:rPr>
        <w:t>נכד.ה</w:t>
      </w:r>
      <w:proofErr w:type="spellEnd"/>
      <w:r>
        <w:rPr>
          <w:rFonts w:ascii="Tahoma" w:hAnsi="Tahoma" w:cs="Tahoma" w:hint="cs"/>
          <w:sz w:val="22"/>
          <w:szCs w:val="22"/>
          <w:rtl/>
        </w:rPr>
        <w:t xml:space="preserve"> :</w:t>
      </w:r>
      <w:r w:rsidRPr="009914A9">
        <w:rPr>
          <w:rFonts w:ascii="Tahoma" w:hAnsi="Tahoma" w:cs="Tahoma"/>
          <w:sz w:val="22"/>
          <w:szCs w:val="22"/>
          <w:rtl/>
        </w:rPr>
        <w:t xml:space="preserve">___________ </w:t>
      </w:r>
    </w:p>
    <w:p w14:paraId="505D32C2" w14:textId="2F6C9508" w:rsidR="00FF2311" w:rsidRDefault="00FF2311" w:rsidP="00FF2311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51E1D3F3" w14:textId="77777777" w:rsidR="000B78FE" w:rsidRPr="00F12990" w:rsidRDefault="000B78FE" w:rsidP="00D626F2">
      <w:pPr>
        <w:spacing w:before="120" w:after="120"/>
        <w:ind w:left="-397"/>
        <w:jc w:val="right"/>
        <w:rPr>
          <w:rFonts w:ascii="Tahoma" w:hAnsi="Tahoma" w:cs="Tahoma"/>
          <w:sz w:val="4"/>
          <w:szCs w:val="4"/>
        </w:rPr>
      </w:pPr>
    </w:p>
    <w:p w14:paraId="19284F0F" w14:textId="77777777" w:rsidR="00B95538" w:rsidRDefault="000B78FE" w:rsidP="000B78FE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 w:rsidRPr="00D831D3">
        <w:rPr>
          <w:rFonts w:ascii="Tahoma" w:hAnsi="Tahoma" w:cs="Tahoma" w:hint="cs"/>
          <w:sz w:val="22"/>
          <w:szCs w:val="22"/>
          <w:rtl/>
        </w:rPr>
        <w:t>סכום לחיוב: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__________  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כולל הסעה  /  לא כולל הסעה </w:t>
      </w:r>
    </w:p>
    <w:p w14:paraId="7CAC96BD" w14:textId="142F9118" w:rsidR="000B78FE" w:rsidRDefault="000B78FE" w:rsidP="00B95538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  <w:r w:rsidRPr="000B78FE">
        <w:rPr>
          <w:rFonts w:ascii="Tahoma" w:hAnsi="Tahoma" w:cs="Tahoma" w:hint="cs"/>
          <w:b/>
          <w:bCs/>
          <w:sz w:val="22"/>
          <w:szCs w:val="22"/>
          <w:rtl/>
        </w:rPr>
        <w:t>(הקף בעיגול את בקשתך)</w:t>
      </w:r>
    </w:p>
    <w:p w14:paraId="7FDE064E" w14:textId="77777777" w:rsidR="00F7391A" w:rsidRDefault="00F7391A" w:rsidP="00F7391A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</w:p>
    <w:p w14:paraId="73CA32E8" w14:textId="77777777" w:rsidR="00E56B6B" w:rsidRPr="000B78FE" w:rsidRDefault="00E56B6B" w:rsidP="00E56B6B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</w:p>
    <w:p w14:paraId="400DE528" w14:textId="3CD35325" w:rsidR="00A5308F" w:rsidRPr="00F12990" w:rsidRDefault="000B78FE" w:rsidP="00F12990">
      <w:pPr>
        <w:spacing w:before="120" w:after="120"/>
        <w:jc w:val="right"/>
        <w:rPr>
          <w:rFonts w:ascii="Tahoma" w:hAnsi="Tahoma" w:cs="Tahoma"/>
          <w:color w:val="FF0000"/>
          <w:sz w:val="20"/>
          <w:szCs w:val="20"/>
        </w:rPr>
      </w:pPr>
      <w:r w:rsidRPr="00B95538">
        <w:rPr>
          <w:rFonts w:ascii="Tahoma" w:hAnsi="Tahoma" w:cs="Tahoma"/>
          <w:b/>
          <w:bCs/>
          <w:color w:val="FF0000"/>
          <w:sz w:val="20"/>
          <w:szCs w:val="20"/>
          <w:rtl/>
        </w:rPr>
        <w:t>** לאחר שליחת הטופס</w:t>
      </w:r>
      <w:r w:rsidRPr="00B95538">
        <w:rPr>
          <w:rFonts w:ascii="Tahoma" w:hAnsi="Tahoma" w:cs="Tahoma"/>
          <w:color w:val="FF0000"/>
          <w:sz w:val="20"/>
          <w:szCs w:val="20"/>
          <w:rtl/>
        </w:rPr>
        <w:t xml:space="preserve">, </w:t>
      </w:r>
      <w:r w:rsidRPr="00B95538">
        <w:rPr>
          <w:rFonts w:ascii="Tahoma" w:hAnsi="Tahoma" w:cs="Tahoma"/>
          <w:b/>
          <w:bCs/>
          <w:color w:val="FF0000"/>
          <w:sz w:val="20"/>
          <w:szCs w:val="20"/>
          <w:u w:val="single"/>
          <w:rtl/>
        </w:rPr>
        <w:t xml:space="preserve">נא להתקשר למחלקת ותיקים להשלמת </w:t>
      </w:r>
      <w:r w:rsidR="00F12990" w:rsidRPr="00B95538">
        <w:rPr>
          <w:rFonts w:ascii="Tahoma" w:hAnsi="Tahoma" w:cs="Tahoma" w:hint="cs"/>
          <w:b/>
          <w:bCs/>
          <w:color w:val="FF0000"/>
          <w:sz w:val="20"/>
          <w:szCs w:val="20"/>
          <w:u w:val="single"/>
          <w:rtl/>
        </w:rPr>
        <w:t>ההרשמ</w:t>
      </w:r>
      <w:r w:rsidR="00F12990" w:rsidRPr="00B95538">
        <w:rPr>
          <w:rFonts w:ascii="Tahoma" w:hAnsi="Tahoma" w:cs="Tahoma" w:hint="eastAsia"/>
          <w:b/>
          <w:bCs/>
          <w:color w:val="FF0000"/>
          <w:sz w:val="20"/>
          <w:szCs w:val="20"/>
          <w:u w:val="single"/>
          <w:rtl/>
        </w:rPr>
        <w:t>ה</w:t>
      </w:r>
    </w:p>
    <w:p w14:paraId="7353701C" w14:textId="1D6C6ADB" w:rsidR="00D626F2" w:rsidRPr="00E56B6B" w:rsidRDefault="00D626F2" w:rsidP="00B95538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32"/>
          <w:szCs w:val="32"/>
          <w:rtl/>
        </w:rPr>
      </w:pPr>
      <w:r w:rsidRPr="00E56B6B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הרשמה במחלקת ותיקים      טל: 09-8981634 , 09-8973321       </w:t>
      </w:r>
      <w:bookmarkEnd w:id="0"/>
    </w:p>
    <w:sectPr w:rsidR="00D626F2" w:rsidRPr="00E56B6B" w:rsidSect="002127CE">
      <w:headerReference w:type="default" r:id="rId11"/>
      <w:footerReference w:type="default" r:id="rId12"/>
      <w:type w:val="continuous"/>
      <w:pgSz w:w="16840" w:h="11900" w:orient="landscape"/>
      <w:pgMar w:top="720" w:right="720" w:bottom="720" w:left="720" w:header="286" w:footer="331" w:gutter="0"/>
      <w:cols w:num="2"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FCB36" w14:textId="77777777" w:rsidR="0074651F" w:rsidRDefault="0074651F" w:rsidP="00B54B39">
      <w:r>
        <w:separator/>
      </w:r>
    </w:p>
  </w:endnote>
  <w:endnote w:type="continuationSeparator" w:id="0">
    <w:p w14:paraId="3250FB52" w14:textId="77777777" w:rsidR="0074651F" w:rsidRDefault="0074651F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B8B9E" w14:textId="77777777" w:rsidR="008F1D84" w:rsidRDefault="008F1D84" w:rsidP="008F1D84">
    <w:pPr>
      <w:pStyle w:val="p1"/>
      <w:bidi/>
      <w:ind w:left="-1361"/>
      <w:rPr>
        <w:b/>
        <w:bCs/>
        <w:sz w:val="26"/>
        <w:szCs w:val="26"/>
        <w:rtl/>
      </w:rPr>
    </w:pPr>
    <w:r>
      <w:rPr>
        <w:b/>
        <w:bCs/>
        <w:noProof/>
        <w:sz w:val="26"/>
        <w:szCs w:val="26"/>
      </w:rPr>
      <w:drawing>
        <wp:anchor distT="0" distB="0" distL="114300" distR="114300" simplePos="0" relativeHeight="251663360" behindDoc="1" locked="0" layoutInCell="1" allowOverlap="1" wp14:anchorId="64734657" wp14:editId="4EFB99B6">
          <wp:simplePos x="0" y="0"/>
          <wp:positionH relativeFrom="column">
            <wp:posOffset>552450</wp:posOffset>
          </wp:positionH>
          <wp:positionV relativeFrom="paragraph">
            <wp:posOffset>90170</wp:posOffset>
          </wp:positionV>
          <wp:extent cx="3511550" cy="182880"/>
          <wp:effectExtent l="0" t="0" r="0" b="7620"/>
          <wp:wrapTight wrapText="bothSides">
            <wp:wrapPolygon edited="0">
              <wp:start x="0" y="0"/>
              <wp:lineTo x="0" y="20250"/>
              <wp:lineTo x="21444" y="20250"/>
              <wp:lineTo x="21444" y="0"/>
              <wp:lineTo x="0" y="0"/>
            </wp:wrapPolygon>
          </wp:wrapTight>
          <wp:docPr id="20" name="תמונה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0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0935">
      <w:rPr>
        <w:noProof/>
      </w:rPr>
      <w:drawing>
        <wp:anchor distT="0" distB="0" distL="114300" distR="114300" simplePos="0" relativeHeight="251662336" behindDoc="1" locked="0" layoutInCell="1" allowOverlap="1" wp14:anchorId="12D10CD3" wp14:editId="696F9B05">
          <wp:simplePos x="0" y="0"/>
          <wp:positionH relativeFrom="column">
            <wp:posOffset>6305550</wp:posOffset>
          </wp:positionH>
          <wp:positionV relativeFrom="paragraph">
            <wp:posOffset>90170</wp:posOffset>
          </wp:positionV>
          <wp:extent cx="3508131" cy="180975"/>
          <wp:effectExtent l="0" t="0" r="0" b="0"/>
          <wp:wrapTight wrapText="bothSides">
            <wp:wrapPolygon edited="0">
              <wp:start x="0" y="0"/>
              <wp:lineTo x="0" y="18189"/>
              <wp:lineTo x="21467" y="18189"/>
              <wp:lineTo x="21467" y="0"/>
              <wp:lineTo x="0" y="0"/>
            </wp:wrapPolygon>
          </wp:wrapTight>
          <wp:docPr id="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08131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2CBDE" w14:textId="77777777" w:rsidR="008F1D84" w:rsidRDefault="008F1D84" w:rsidP="008F1D84">
    <w:pPr>
      <w:pStyle w:val="p1"/>
      <w:bidi/>
      <w:ind w:left="-1361"/>
      <w:rPr>
        <w:b/>
        <w:bCs/>
        <w:sz w:val="26"/>
        <w:szCs w:val="26"/>
        <w:rtl/>
      </w:rPr>
    </w:pPr>
  </w:p>
  <w:p w14:paraId="47905DBE" w14:textId="253FBC73" w:rsidR="0052590C" w:rsidRPr="008F1D84" w:rsidRDefault="0052590C" w:rsidP="008F1D84">
    <w:pPr>
      <w:pStyle w:val="p1"/>
      <w:bidi/>
      <w:jc w:val="left"/>
      <w:rPr>
        <w:rFonts w:asciiTheme="majorBidi" w:hAnsiTheme="majorBidi" w:cstheme="majorBidi"/>
        <w:color w:val="002060"/>
        <w:sz w:val="22"/>
        <w:szCs w:val="22"/>
        <w:rtl/>
      </w:rPr>
    </w:pPr>
    <w:r w:rsidRPr="008F1D84">
      <w:rPr>
        <w:rFonts w:asciiTheme="majorBidi" w:hAnsiTheme="majorBidi" w:cstheme="majorBidi"/>
        <w:color w:val="1F497D" w:themeColor="text2"/>
        <w:sz w:val="22"/>
        <w:szCs w:val="22"/>
        <w:rtl/>
      </w:rPr>
      <w:t>כחלק מחברה לתועלת הציבור: מרכז תרבות אזורי בעמק חפר ע"ש מוריס גינס</w:t>
    </w:r>
    <w:r w:rsidRPr="008F1D84">
      <w:rPr>
        <w:rFonts w:asciiTheme="majorBidi" w:hAnsiTheme="majorBidi" w:cstheme="majorBidi" w:hint="cs"/>
        <w:color w:val="1F497D" w:themeColor="text2"/>
        <w:sz w:val="22"/>
        <w:szCs w:val="22"/>
        <w:rtl/>
      </w:rPr>
      <w:t xml:space="preserve"> </w:t>
    </w:r>
    <w:r w:rsidRPr="008F1D84">
      <w:rPr>
        <w:rFonts w:asciiTheme="majorBidi" w:hAnsiTheme="majorBidi" w:cstheme="majorBidi"/>
        <w:color w:val="1F497D" w:themeColor="text2"/>
        <w:sz w:val="22"/>
        <w:szCs w:val="22"/>
        <w:rtl/>
      </w:rPr>
      <w:t xml:space="preserve">וברטה גינס בע"מ </w:t>
    </w:r>
    <w:r w:rsidR="008F1D84">
      <w:rPr>
        <w:rFonts w:hint="cs"/>
        <w:sz w:val="24"/>
        <w:szCs w:val="24"/>
        <w:rtl/>
      </w:rPr>
      <w:t xml:space="preserve">               </w:t>
    </w:r>
    <w:r w:rsidR="008F1D84">
      <w:rPr>
        <w:rFonts w:asciiTheme="majorBidi" w:hAnsiTheme="majorBidi" w:cstheme="majorBidi" w:hint="cs"/>
        <w:color w:val="002060"/>
        <w:sz w:val="22"/>
        <w:szCs w:val="22"/>
        <w:rtl/>
      </w:rPr>
      <w:t xml:space="preserve">   </w:t>
    </w:r>
    <w:r w:rsidR="008F1D84" w:rsidRPr="008F1D84">
      <w:rPr>
        <w:rFonts w:asciiTheme="majorBidi" w:hAnsiTheme="majorBidi" w:cstheme="majorBidi"/>
        <w:color w:val="002060"/>
        <w:sz w:val="22"/>
        <w:szCs w:val="22"/>
        <w:rtl/>
      </w:rPr>
      <w:t>כחלק מחברה לתועלת הציבור: מרכז תרבות אזורי בעמק חפר ע"ש מוריס גינס וברטה גינס בע"מ</w:t>
    </w:r>
  </w:p>
  <w:p w14:paraId="3B835C83" w14:textId="74CFF281" w:rsidR="00B95538" w:rsidRPr="00B95538" w:rsidRDefault="00DE537D" w:rsidP="00B95538">
    <w:pPr>
      <w:pStyle w:val="p1"/>
      <w:jc w:val="righ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95538">
      <w:rPr>
        <w:rFonts w:asciiTheme="majorBidi" w:hAnsiTheme="majorBidi" w:cstheme="majorBidi" w:hint="cs"/>
        <w:color w:val="auto"/>
        <w:sz w:val="22"/>
        <w:szCs w:val="22"/>
        <w:rtl/>
      </w:rPr>
      <w:t>פקס :09-8948929</w:t>
    </w:r>
    <w:r w:rsidR="00B95538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 xml:space="preserve">                                       </w:t>
    </w:r>
    <w:r w:rsidR="00B95538" w:rsidRPr="00B95538">
      <w:rPr>
        <w:rFonts w:asciiTheme="majorBidi" w:hAnsiTheme="majorBidi" w:cs="Times New Roman"/>
        <w:color w:val="auto"/>
        <w:sz w:val="24"/>
        <w:szCs w:val="24"/>
        <w:rtl/>
      </w:rPr>
      <w:t>מרכז קהילתי אזורי עמק חפר 09-8981628 | פקס :09-8948929</w:t>
    </w:r>
  </w:p>
  <w:p w14:paraId="08690AC8" w14:textId="681F5C34" w:rsidR="00DE537D" w:rsidRPr="00B95538" w:rsidRDefault="00B95538" w:rsidP="00B95538">
    <w:pPr>
      <w:pStyle w:val="p1"/>
      <w:bidi/>
      <w:jc w:val="left"/>
      <w:rPr>
        <w:rFonts w:asciiTheme="majorBidi" w:hAnsiTheme="majorBidi" w:cstheme="majorBidi"/>
        <w:color w:val="auto"/>
        <w:sz w:val="24"/>
        <w:szCs w:val="24"/>
        <w:rtl/>
      </w:rPr>
    </w:pPr>
    <w:r w:rsidRPr="00B95538">
      <w:rPr>
        <w:rFonts w:asciiTheme="majorBidi" w:hAnsiTheme="majorBidi" w:cs="Times New Roman"/>
        <w:color w:val="auto"/>
        <w:sz w:val="24"/>
        <w:szCs w:val="24"/>
        <w:rtl/>
      </w:rPr>
      <w:t xml:space="preserve">כתובת: מ.א. עמק חפר  4025000  ליד מדרשת </w:t>
    </w:r>
    <w:proofErr w:type="spellStart"/>
    <w:r w:rsidRPr="00B95538">
      <w:rPr>
        <w:rFonts w:asciiTheme="majorBidi" w:hAnsiTheme="majorBidi" w:cs="Times New Roman"/>
        <w:color w:val="auto"/>
        <w:sz w:val="24"/>
        <w:szCs w:val="24"/>
        <w:rtl/>
      </w:rPr>
      <w:t>רופין</w:t>
    </w:r>
    <w:proofErr w:type="spellEnd"/>
    <w:r w:rsidRPr="00B95538">
      <w:rPr>
        <w:rFonts w:asciiTheme="majorBidi" w:hAnsiTheme="majorBidi" w:cs="Times New Roman"/>
        <w:color w:val="auto"/>
        <w:sz w:val="24"/>
        <w:szCs w:val="24"/>
        <w:rtl/>
      </w:rPr>
      <w:t xml:space="preserve"> | יו"</w:t>
    </w:r>
    <w:r w:rsidRPr="00B95538">
      <w:rPr>
        <w:rFonts w:asciiTheme="majorBidi" w:hAnsiTheme="majorBidi" w:cs="Times New Roman"/>
        <w:color w:val="auto"/>
        <w:sz w:val="22"/>
        <w:szCs w:val="22"/>
        <w:rtl/>
      </w:rPr>
      <w:t xml:space="preserve">ר </w:t>
    </w:r>
    <w:proofErr w:type="spellStart"/>
    <w:r w:rsidRPr="00B95538">
      <w:rPr>
        <w:rFonts w:asciiTheme="majorBidi" w:hAnsiTheme="majorBidi" w:cs="Times New Roman"/>
        <w:color w:val="auto"/>
        <w:sz w:val="22"/>
        <w:szCs w:val="22"/>
        <w:rtl/>
      </w:rPr>
      <w:t>החל"צ</w:t>
    </w:r>
    <w:proofErr w:type="spellEnd"/>
    <w:r w:rsidRPr="00B95538">
      <w:rPr>
        <w:rFonts w:asciiTheme="majorBidi" w:hAnsiTheme="majorBidi" w:cs="Times New Roman"/>
        <w:color w:val="auto"/>
        <w:sz w:val="22"/>
        <w:szCs w:val="22"/>
        <w:rtl/>
      </w:rPr>
      <w:t xml:space="preserve"> 09-8981607 | מוקד 9875*</w:t>
    </w:r>
    <w:r w:rsidRPr="00B95538">
      <w:rPr>
        <w:rFonts w:asciiTheme="majorBidi" w:hAnsiTheme="majorBidi" w:cstheme="majorBidi"/>
        <w:sz w:val="20"/>
        <w:szCs w:val="20"/>
        <w:rtl/>
      </w:rPr>
      <w:t xml:space="preserve"> </w:t>
    </w:r>
    <w:r w:rsidRPr="00B95538">
      <w:rPr>
        <w:rFonts w:asciiTheme="majorBidi" w:hAnsiTheme="majorBidi" w:cstheme="majorBidi" w:hint="cs"/>
        <w:sz w:val="20"/>
        <w:szCs w:val="20"/>
        <w:rtl/>
      </w:rPr>
      <w:t xml:space="preserve">     </w:t>
    </w:r>
    <w:r>
      <w:rPr>
        <w:rFonts w:asciiTheme="majorBidi" w:hAnsiTheme="majorBidi" w:cstheme="majorBidi" w:hint="cs"/>
        <w:color w:val="auto"/>
        <w:sz w:val="22"/>
        <w:szCs w:val="22"/>
        <w:rtl/>
      </w:rPr>
      <w:t xml:space="preserve">      </w:t>
    </w:r>
    <w:r w:rsidRPr="00B95538">
      <w:rPr>
        <w:rFonts w:asciiTheme="majorBidi" w:hAnsiTheme="majorBidi" w:cstheme="majorBidi"/>
        <w:color w:val="auto"/>
        <w:sz w:val="22"/>
        <w:szCs w:val="22"/>
        <w:rtl/>
      </w:rPr>
      <w:t>כתובת: מ.א.</w:t>
    </w:r>
    <w:r w:rsidRPr="00B95538">
      <w:rPr>
        <w:color w:val="auto"/>
        <w:sz w:val="22"/>
        <w:szCs w:val="22"/>
        <w:rtl/>
      </w:rPr>
      <w:t xml:space="preserve"> </w:t>
    </w:r>
    <w:r w:rsidRPr="00B95538">
      <w:rPr>
        <w:rFonts w:asciiTheme="majorBidi" w:hAnsiTheme="majorBidi" w:cstheme="majorBidi"/>
        <w:color w:val="auto"/>
        <w:sz w:val="22"/>
        <w:szCs w:val="22"/>
        <w:rtl/>
      </w:rPr>
      <w:t>עמק</w:t>
    </w:r>
    <w:r w:rsidRPr="00B95538">
      <w:rPr>
        <w:color w:val="auto"/>
        <w:sz w:val="22"/>
        <w:szCs w:val="22"/>
        <w:rtl/>
      </w:rPr>
      <w:t xml:space="preserve"> </w:t>
    </w:r>
    <w:r w:rsidRPr="00B95538">
      <w:rPr>
        <w:rFonts w:asciiTheme="majorBidi" w:hAnsiTheme="majorBidi" w:cstheme="majorBidi"/>
        <w:color w:val="auto"/>
        <w:sz w:val="22"/>
        <w:szCs w:val="22"/>
        <w:rtl/>
      </w:rPr>
      <w:t>חפר</w:t>
    </w:r>
    <w:r w:rsidRPr="00B95538">
      <w:rPr>
        <w:color w:val="auto"/>
        <w:sz w:val="22"/>
        <w:szCs w:val="22"/>
        <w:rtl/>
      </w:rPr>
      <w:t xml:space="preserve">  </w:t>
    </w:r>
    <w:r w:rsidRPr="00B95538">
      <w:rPr>
        <w:rFonts w:asciiTheme="majorBidi" w:hAnsiTheme="majorBidi" w:cstheme="majorBidi"/>
        <w:color w:val="auto"/>
        <w:sz w:val="22"/>
        <w:szCs w:val="22"/>
        <w:rtl/>
      </w:rPr>
      <w:t xml:space="preserve">4025000  ליד מדרשת </w:t>
    </w:r>
    <w:proofErr w:type="spellStart"/>
    <w:r w:rsidRPr="00B95538">
      <w:rPr>
        <w:rFonts w:asciiTheme="majorBidi" w:hAnsiTheme="majorBidi" w:cstheme="majorBidi"/>
        <w:color w:val="auto"/>
        <w:sz w:val="22"/>
        <w:szCs w:val="22"/>
        <w:rtl/>
      </w:rPr>
      <w:t>רופין</w:t>
    </w:r>
    <w:proofErr w:type="spellEnd"/>
    <w:r w:rsidRPr="00B95538">
      <w:rPr>
        <w:rFonts w:asciiTheme="majorBidi" w:hAnsiTheme="majorBidi" w:cstheme="majorBidi"/>
        <w:color w:val="auto"/>
        <w:sz w:val="22"/>
        <w:szCs w:val="22"/>
        <w:rtl/>
      </w:rPr>
      <w:t xml:space="preserve"> | יו"ר </w:t>
    </w:r>
    <w:proofErr w:type="spellStart"/>
    <w:r w:rsidRPr="00B95538">
      <w:rPr>
        <w:rFonts w:asciiTheme="majorBidi" w:hAnsiTheme="majorBidi" w:cstheme="majorBidi"/>
        <w:color w:val="auto"/>
        <w:sz w:val="22"/>
        <w:szCs w:val="22"/>
        <w:rtl/>
      </w:rPr>
      <w:t>החל"צ</w:t>
    </w:r>
    <w:proofErr w:type="spellEnd"/>
    <w:r w:rsidRPr="00B95538">
      <w:rPr>
        <w:rFonts w:asciiTheme="majorBidi" w:hAnsiTheme="majorBidi" w:cstheme="majorBidi"/>
        <w:color w:val="auto"/>
        <w:sz w:val="22"/>
        <w:szCs w:val="22"/>
        <w:rtl/>
      </w:rPr>
      <w:t xml:space="preserve"> 09-8981607 | מוקד 9875*</w:t>
    </w:r>
  </w:p>
  <w:p w14:paraId="40CF5C72" w14:textId="24D3AE6A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D8156" w14:textId="77777777" w:rsidR="0074651F" w:rsidRDefault="0074651F" w:rsidP="00B54B39">
      <w:r>
        <w:separator/>
      </w:r>
    </w:p>
  </w:footnote>
  <w:footnote w:type="continuationSeparator" w:id="0">
    <w:p w14:paraId="37BD4ECE" w14:textId="77777777" w:rsidR="0074651F" w:rsidRDefault="0074651F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E8F58" w14:textId="49956989" w:rsidR="00B54B39" w:rsidRPr="008F1D84" w:rsidRDefault="008F1D84" w:rsidP="008F1D8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878E5D" wp14:editId="7B5E127E">
          <wp:simplePos x="0" y="0"/>
          <wp:positionH relativeFrom="column">
            <wp:posOffset>-297180</wp:posOffset>
          </wp:positionH>
          <wp:positionV relativeFrom="paragraph">
            <wp:posOffset>-95885</wp:posOffset>
          </wp:positionV>
          <wp:extent cx="363180" cy="382905"/>
          <wp:effectExtent l="0" t="0" r="0" b="0"/>
          <wp:wrapNone/>
          <wp:docPr id="16" name="תמונה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18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50CA16" wp14:editId="279664A4">
          <wp:simplePos x="0" y="0"/>
          <wp:positionH relativeFrom="column">
            <wp:posOffset>5172075</wp:posOffset>
          </wp:positionH>
          <wp:positionV relativeFrom="paragraph">
            <wp:posOffset>-95885</wp:posOffset>
          </wp:positionV>
          <wp:extent cx="365760" cy="377825"/>
          <wp:effectExtent l="0" t="0" r="0" b="3175"/>
          <wp:wrapTight wrapText="bothSides">
            <wp:wrapPolygon edited="0">
              <wp:start x="3375" y="0"/>
              <wp:lineTo x="0" y="3267"/>
              <wp:lineTo x="0" y="16336"/>
              <wp:lineTo x="2250" y="20692"/>
              <wp:lineTo x="3375" y="20692"/>
              <wp:lineTo x="16875" y="20692"/>
              <wp:lineTo x="18000" y="20692"/>
              <wp:lineTo x="20250" y="16336"/>
              <wp:lineTo x="20250" y="3267"/>
              <wp:lineTo x="16875" y="0"/>
              <wp:lineTo x="3375" y="0"/>
            </wp:wrapPolygon>
          </wp:wrapTight>
          <wp:docPr id="17" name="תמונה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color w:val="203F6B"/>
        <w:sz w:val="36"/>
        <w:szCs w:val="36"/>
        <w:rtl/>
      </w:rPr>
      <w:drawing>
        <wp:anchor distT="0" distB="0" distL="114300" distR="114300" simplePos="0" relativeHeight="251660288" behindDoc="1" locked="0" layoutInCell="1" allowOverlap="1" wp14:anchorId="6F7789A8" wp14:editId="3C89384E">
          <wp:simplePos x="0" y="0"/>
          <wp:positionH relativeFrom="column">
            <wp:posOffset>3200400</wp:posOffset>
          </wp:positionH>
          <wp:positionV relativeFrom="paragraph">
            <wp:posOffset>-94615</wp:posOffset>
          </wp:positionV>
          <wp:extent cx="1414145" cy="243840"/>
          <wp:effectExtent l="0" t="0" r="0" b="3810"/>
          <wp:wrapTight wrapText="bothSides">
            <wp:wrapPolygon edited="0">
              <wp:start x="0" y="0"/>
              <wp:lineTo x="0" y="20250"/>
              <wp:lineTo x="21241" y="20250"/>
              <wp:lineTo x="21241" y="0"/>
              <wp:lineTo x="0" y="0"/>
            </wp:wrapPolygon>
          </wp:wrapTight>
          <wp:docPr id="18" name="תמונה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243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7827AC9">
          <wp:simplePos x="0" y="0"/>
          <wp:positionH relativeFrom="column">
            <wp:posOffset>8743950</wp:posOffset>
          </wp:positionH>
          <wp:positionV relativeFrom="paragraph">
            <wp:posOffset>-95885</wp:posOffset>
          </wp:positionV>
          <wp:extent cx="1409700" cy="245165"/>
          <wp:effectExtent l="0" t="0" r="0" b="2540"/>
          <wp:wrapNone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666" cy="248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35D3E"/>
    <w:rsid w:val="000655A7"/>
    <w:rsid w:val="000707E8"/>
    <w:rsid w:val="00080D42"/>
    <w:rsid w:val="000874D1"/>
    <w:rsid w:val="000A35CD"/>
    <w:rsid w:val="000B78FE"/>
    <w:rsid w:val="000C795D"/>
    <w:rsid w:val="00106B3E"/>
    <w:rsid w:val="0013459E"/>
    <w:rsid w:val="001C25AD"/>
    <w:rsid w:val="001D1397"/>
    <w:rsid w:val="002127CE"/>
    <w:rsid w:val="00240BB4"/>
    <w:rsid w:val="00266E9D"/>
    <w:rsid w:val="0029006B"/>
    <w:rsid w:val="002A28DB"/>
    <w:rsid w:val="002A4C86"/>
    <w:rsid w:val="00363A5A"/>
    <w:rsid w:val="00365A9F"/>
    <w:rsid w:val="00465C04"/>
    <w:rsid w:val="0052590C"/>
    <w:rsid w:val="00535078"/>
    <w:rsid w:val="00543393"/>
    <w:rsid w:val="00627ED1"/>
    <w:rsid w:val="0063189B"/>
    <w:rsid w:val="00677F68"/>
    <w:rsid w:val="006A3FD5"/>
    <w:rsid w:val="006B411A"/>
    <w:rsid w:val="006E044A"/>
    <w:rsid w:val="00720AA3"/>
    <w:rsid w:val="007379E4"/>
    <w:rsid w:val="0074651F"/>
    <w:rsid w:val="00751AE8"/>
    <w:rsid w:val="00765FA8"/>
    <w:rsid w:val="00834DA7"/>
    <w:rsid w:val="00877EF8"/>
    <w:rsid w:val="00895A14"/>
    <w:rsid w:val="00897D07"/>
    <w:rsid w:val="008A6871"/>
    <w:rsid w:val="008E54CD"/>
    <w:rsid w:val="008F1D84"/>
    <w:rsid w:val="009D2A6D"/>
    <w:rsid w:val="009E26DA"/>
    <w:rsid w:val="009E54FB"/>
    <w:rsid w:val="00A2407E"/>
    <w:rsid w:val="00A31D06"/>
    <w:rsid w:val="00A42454"/>
    <w:rsid w:val="00A5308F"/>
    <w:rsid w:val="00A57491"/>
    <w:rsid w:val="00A6228A"/>
    <w:rsid w:val="00AA4A7A"/>
    <w:rsid w:val="00AC3ABB"/>
    <w:rsid w:val="00AD5A2C"/>
    <w:rsid w:val="00B23933"/>
    <w:rsid w:val="00B44138"/>
    <w:rsid w:val="00B448E4"/>
    <w:rsid w:val="00B54B39"/>
    <w:rsid w:val="00B95538"/>
    <w:rsid w:val="00BC4DDF"/>
    <w:rsid w:val="00BE0935"/>
    <w:rsid w:val="00C97F2F"/>
    <w:rsid w:val="00CA3EDA"/>
    <w:rsid w:val="00CC7A63"/>
    <w:rsid w:val="00CD2656"/>
    <w:rsid w:val="00D114D2"/>
    <w:rsid w:val="00D17CEF"/>
    <w:rsid w:val="00D626F2"/>
    <w:rsid w:val="00DE537D"/>
    <w:rsid w:val="00E2023F"/>
    <w:rsid w:val="00E56B6B"/>
    <w:rsid w:val="00E74EF7"/>
    <w:rsid w:val="00ED12FD"/>
    <w:rsid w:val="00F12990"/>
    <w:rsid w:val="00F13FEF"/>
    <w:rsid w:val="00F3329A"/>
    <w:rsid w:val="00F7391A"/>
    <w:rsid w:val="00FB35DE"/>
    <w:rsid w:val="00FF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71668A-6D4F-4EA8-9518-F66BBEC92C07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9DD666-48EB-48A3-8B49-8C4EC08F22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7D2C42-9965-43C1-A6CA-9AE91079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60</TotalTime>
  <Pages>1</Pages>
  <Words>231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סיגל כספי</cp:lastModifiedBy>
  <cp:revision>6</cp:revision>
  <cp:lastPrinted>2022-01-12T07:44:00Z</cp:lastPrinted>
  <dcterms:created xsi:type="dcterms:W3CDTF">2022-03-10T12:35:00Z</dcterms:created>
  <dcterms:modified xsi:type="dcterms:W3CDTF">2022-03-24T12:37:00Z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