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9CF8" w14:textId="2F5F0D40" w:rsidR="00AC3ABB" w:rsidRPr="009E54F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</w:pPr>
      <w:r w:rsidRPr="009E54FB">
        <w:rPr>
          <w:rFonts w:asciiTheme="majorBidi" w:hAnsiTheme="majorBidi" w:cstheme="majorBidi" w:hint="cs"/>
          <w:b/>
          <w:bCs/>
          <w:i/>
          <w:iCs/>
          <w:color w:val="FF0000"/>
          <w:sz w:val="40"/>
          <w:szCs w:val="40"/>
          <w:rtl/>
        </w:rPr>
        <w:t>טופס הרשמה</w:t>
      </w:r>
    </w:p>
    <w:p w14:paraId="39D8F3A9" w14:textId="6FB90AF4" w:rsidR="00D626F2" w:rsidRPr="00CA6A34" w:rsidRDefault="0078172A" w:rsidP="009E54F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52"/>
          <w:szCs w:val="52"/>
          <w:rtl/>
        </w:rPr>
        <w:t>החיים הם קברט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96CB05E" w14:textId="17F9FF7E" w:rsidR="00605BF6" w:rsidRDefault="009E54FB" w:rsidP="00605BF6">
      <w:pPr>
        <w:bidi/>
        <w:spacing w:line="360" w:lineRule="auto"/>
        <w:jc w:val="center"/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</w:pP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יום </w:t>
      </w:r>
      <w:r w:rsidR="00B05988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ראשון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 </w:t>
      </w:r>
      <w:r w:rsidR="00B05988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20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>.</w:t>
      </w:r>
      <w:r w:rsidR="00B05988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2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>.202</w:t>
      </w:r>
      <w:r w:rsidR="00605BF6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2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</w:t>
      </w:r>
      <w:r w:rsidRPr="009E54FB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 xml:space="preserve"> </w:t>
      </w:r>
      <w:r w:rsidR="0078172A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שעה: 17:00</w:t>
      </w:r>
    </w:p>
    <w:p w14:paraId="675FC99E" w14:textId="61D7A5AD" w:rsidR="00D626F2" w:rsidRDefault="0078172A" w:rsidP="00605BF6">
      <w:pPr>
        <w:bidi/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תיאטרון הקאמרי</w:t>
      </w:r>
      <w:r w:rsidR="00472D63">
        <w:rPr>
          <w:rFonts w:asciiTheme="minorHAnsi" w:eastAsia="Times New Roman" w:hAnsiTheme="minorHAnsi" w:cstheme="minorHAnsi" w:hint="cs"/>
          <w:color w:val="FF0000"/>
          <w:sz w:val="36"/>
          <w:szCs w:val="36"/>
          <w:rtl/>
        </w:rPr>
        <w:t xml:space="preserve"> , </w:t>
      </w:r>
      <w:r w:rsidR="00472D63" w:rsidRPr="00472D63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ת"א</w:t>
      </w:r>
      <w:r w:rsidR="009E54FB" w:rsidRPr="009E54FB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br/>
      </w:r>
    </w:p>
    <w:p w14:paraId="75B5AD6C" w14:textId="24B64AF0" w:rsidR="009E54FB" w:rsidRDefault="009E54FB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 xml:space="preserve">מחיר למשתתף: </w:t>
      </w:r>
      <w:r w:rsidR="00472D63"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1</w:t>
      </w:r>
      <w:r w:rsidR="00605BF6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5</w:t>
      </w:r>
      <w:r w:rsidR="00472D63"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0</w:t>
      </w:r>
      <w:r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 xml:space="preserve"> ₪ 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כולל</w:t>
      </w:r>
      <w:r w:rsidRPr="009E54FB">
        <w:rPr>
          <w:rtl/>
        </w:rPr>
        <w:t xml:space="preserve"> </w:t>
      </w:r>
      <w:r w:rsidR="00104EA9">
        <w:rPr>
          <w:rFonts w:asciiTheme="minorHAnsi" w:eastAsia="Times New Roman" w:hAnsiTheme="minorHAnsi" w:cs="Calibri" w:hint="cs"/>
          <w:b/>
          <w:bCs/>
          <w:sz w:val="28"/>
          <w:szCs w:val="28"/>
          <w:rtl/>
        </w:rPr>
        <w:t>איסוף מהיישובים</w:t>
      </w:r>
      <w:r w:rsidR="00472D63">
        <w:rPr>
          <w:rFonts w:asciiTheme="minorHAnsi" w:eastAsia="Times New Roman" w:hAnsiTheme="minorHAnsi" w:cs="Calibri" w:hint="cs"/>
          <w:b/>
          <w:bCs/>
          <w:sz w:val="28"/>
          <w:szCs w:val="28"/>
          <w:rtl/>
        </w:rPr>
        <w:t>, כרטיס למחזמר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</w:p>
    <w:p w14:paraId="0E3A7809" w14:textId="10FEFE32" w:rsid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יש להציג </w:t>
      </w:r>
      <w:r w:rsidRPr="00ED12FD">
        <w:rPr>
          <w:rFonts w:asciiTheme="minorHAnsi" w:eastAsia="Times New Roman" w:hAnsiTheme="minorHAnsi" w:cs="Calibri"/>
          <w:b/>
          <w:bCs/>
          <w:highlight w:val="yellow"/>
          <w:u w:val="single"/>
          <w:rtl/>
        </w:rPr>
        <w:t xml:space="preserve"> תו ירוק</w:t>
      </w:r>
      <w:r w:rsidR="009E54FB">
        <w:rPr>
          <w:rFonts w:asciiTheme="minorHAnsi" w:eastAsia="Times New Roman" w:hAnsiTheme="minorHAnsi" w:cs="Calibri" w:hint="cs"/>
          <w:b/>
          <w:bCs/>
          <w:u w:val="single"/>
          <w:rtl/>
        </w:rPr>
        <w:t xml:space="preserve">/ </w:t>
      </w:r>
      <w:r w:rsidR="009E54FB" w:rsidRPr="009E54FB">
        <w:rPr>
          <w:rFonts w:asciiTheme="minorHAnsi" w:eastAsia="Times New Roman" w:hAnsiTheme="minorHAnsi" w:cs="Calibri" w:hint="cs"/>
          <w:b/>
          <w:bCs/>
          <w:highlight w:val="yellow"/>
          <w:u w:val="single"/>
          <w:rtl/>
        </w:rPr>
        <w:t>תעודת מחלים</w:t>
      </w:r>
      <w:r w:rsidRPr="00ED12FD">
        <w:rPr>
          <w:rFonts w:asciiTheme="minorHAnsi" w:eastAsia="Times New Roman" w:hAnsiTheme="minorHAnsi" w:cs="Calibri"/>
          <w:b/>
          <w:bCs/>
          <w:rtl/>
        </w:rPr>
        <w:t>.</w:t>
      </w:r>
    </w:p>
    <w:p w14:paraId="216A8176" w14:textId="77777777" w:rsidR="00CA6A34" w:rsidRPr="00ED12FD" w:rsidRDefault="00CA6A34" w:rsidP="00462B66">
      <w:pPr>
        <w:pStyle w:val="a9"/>
        <w:bidi/>
        <w:rPr>
          <w:rFonts w:asciiTheme="minorHAnsi" w:eastAsia="Times New Roman" w:hAnsiTheme="minorHAnsi" w:cstheme="minorHAnsi"/>
          <w:b/>
          <w:bCs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0DF54651" w:rsidR="00ED12FD" w:rsidRDefault="00D626F2" w:rsidP="00ED12FD">
      <w:pPr>
        <w:pStyle w:val="NormalWeb"/>
        <w:spacing w:before="0" w:beforeAutospacing="0" w:after="0" w:afterAutospacing="0"/>
        <w:jc w:val="right"/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1597389E" w14:textId="77777777" w:rsidR="00CA6A34" w:rsidRDefault="00CA6A34" w:rsidP="00ED12FD">
      <w:pPr>
        <w:pStyle w:val="NormalWeb"/>
        <w:spacing w:before="0" w:beforeAutospacing="0" w:after="0" w:afterAutospacing="0"/>
        <w:jc w:val="right"/>
      </w:pPr>
    </w:p>
    <w:p w14:paraId="61C91729" w14:textId="3B6D21F0" w:rsidR="00D626F2" w:rsidRPr="00D114D2" w:rsidRDefault="009E54FB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54393B82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3B8607C4" w14:textId="4A6AA8AF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שם </w:t>
      </w:r>
      <w:r>
        <w:rPr>
          <w:rFonts w:asciiTheme="minorBidi" w:hAnsiTheme="minorBidi" w:cstheme="minorBidi"/>
          <w:sz w:val="28"/>
          <w:szCs w:val="28"/>
          <w:rtl/>
        </w:rPr>
        <w:t>משפחה_________ שם פרטי________  ת.ז__________   ש. לידה___</w:t>
      </w:r>
    </w:p>
    <w:p w14:paraId="1FE4B343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23BDC8A4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 xml:space="preserve">כתובת______________ טל נייד__________  </w:t>
      </w:r>
      <w:r>
        <w:rPr>
          <w:rFonts w:asciiTheme="minorBidi" w:hAnsiTheme="minorBidi" w:cstheme="minorBidi"/>
          <w:sz w:val="28"/>
          <w:szCs w:val="28"/>
        </w:rPr>
        <w:t>mail</w:t>
      </w:r>
      <w:r>
        <w:rPr>
          <w:rFonts w:asciiTheme="minorBidi" w:hAnsiTheme="minorBidi" w:cstheme="minorBidi"/>
          <w:sz w:val="28"/>
          <w:szCs w:val="28"/>
          <w:rtl/>
        </w:rPr>
        <w:t>_________________</w:t>
      </w:r>
    </w:p>
    <w:p w14:paraId="42C6F101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65187A65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771C5605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>שם משפחה_________ שם פרטי________  ת.ז__________   ש. לידה___</w:t>
      </w:r>
    </w:p>
    <w:p w14:paraId="151CFC26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1401FAE0" w14:textId="77777777" w:rsidR="00B87A2C" w:rsidRDefault="00B87A2C" w:rsidP="00B87A2C">
      <w:pPr>
        <w:bidi/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 xml:space="preserve">כתובת______________ טל נייד__________  </w:t>
      </w:r>
      <w:r>
        <w:rPr>
          <w:rFonts w:asciiTheme="minorBidi" w:hAnsiTheme="minorBidi" w:cstheme="minorBidi"/>
          <w:sz w:val="28"/>
          <w:szCs w:val="28"/>
        </w:rPr>
        <w:t>mail</w:t>
      </w:r>
      <w:r>
        <w:rPr>
          <w:rFonts w:asciiTheme="minorBidi" w:hAnsiTheme="minorBidi" w:cstheme="minorBidi"/>
          <w:sz w:val="28"/>
          <w:szCs w:val="28"/>
          <w:rtl/>
        </w:rPr>
        <w:t>_________________</w:t>
      </w:r>
    </w:p>
    <w:p w14:paraId="2B021847" w14:textId="77777777" w:rsidR="00B87A2C" w:rsidRDefault="00B87A2C" w:rsidP="00B87A2C">
      <w:pPr>
        <w:bidi/>
        <w:ind w:right="-284"/>
        <w:rPr>
          <w:rFonts w:asciiTheme="minorBidi" w:hAnsiTheme="minorBidi" w:cstheme="minorBidi"/>
          <w:sz w:val="16"/>
          <w:szCs w:val="16"/>
          <w:rtl/>
        </w:rPr>
      </w:pPr>
    </w:p>
    <w:p w14:paraId="37388C31" w14:textId="19145177" w:rsidR="004F329E" w:rsidRDefault="004F329E" w:rsidP="00B87A2C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7EBFA70A" w14:textId="19783614" w:rsidR="004F329E" w:rsidRDefault="004F329E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7177AADB" w14:textId="0065AA57" w:rsidR="00CA6A34" w:rsidRDefault="000B78FE" w:rsidP="000B78FE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 w:rsidR="00605BF6">
        <w:rPr>
          <w:rFonts w:ascii="Tahoma" w:hAnsi="Tahoma" w:cs="Tahoma" w:hint="cs"/>
          <w:sz w:val="22"/>
          <w:szCs w:val="22"/>
          <w:rtl/>
        </w:rPr>
        <w:t xml:space="preserve"> 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6989E2C1" w14:textId="364F3958" w:rsidR="009E54FB" w:rsidRDefault="009E54FB" w:rsidP="00D626F2">
      <w:pPr>
        <w:spacing w:before="120" w:after="120"/>
        <w:ind w:left="-397"/>
        <w:jc w:val="right"/>
        <w:rPr>
          <w:rFonts w:ascii="Tahoma" w:hAnsi="Tahoma" w:cs="Tahoma"/>
          <w:b/>
          <w:bCs/>
          <w:sz w:val="22"/>
          <w:szCs w:val="22"/>
          <w:rtl/>
        </w:rPr>
      </w:pPr>
    </w:p>
    <w:p w14:paraId="1857BFDC" w14:textId="77777777" w:rsidR="00CA6A34" w:rsidRPr="009914A9" w:rsidRDefault="00CA6A34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1304851E" w14:textId="77777777" w:rsidR="000B78FE" w:rsidRDefault="000B78FE" w:rsidP="000B78FE">
      <w:pPr>
        <w:spacing w:before="120" w:after="120" w:line="360" w:lineRule="auto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/>
          <w:b/>
          <w:bCs/>
          <w:color w:val="FF0000"/>
          <w:rtl/>
        </w:rPr>
        <w:t>** לאחר שליחת הטופס</w:t>
      </w:r>
      <w:r>
        <w:rPr>
          <w:rFonts w:ascii="Tahoma" w:hAnsi="Tahoma" w:cs="Tahoma"/>
          <w:color w:val="FF0000"/>
          <w:rtl/>
        </w:rPr>
        <w:t xml:space="preserve">, </w:t>
      </w:r>
      <w:r>
        <w:rPr>
          <w:rFonts w:ascii="Tahoma" w:hAnsi="Tahoma" w:cs="Tahoma"/>
          <w:b/>
          <w:bCs/>
          <w:color w:val="FF0000"/>
          <w:u w:val="single"/>
          <w:rtl/>
        </w:rPr>
        <w:t>נא להתקשר למחלקת ותיקים להשלמת ההרשמה.</w:t>
      </w:r>
    </w:p>
    <w:p w14:paraId="58987820" w14:textId="77777777" w:rsidR="00D626F2" w:rsidRPr="000B78FE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26ED987D" w14:textId="49B5050A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400DE528" w14:textId="77777777" w:rsidR="00A5308F" w:rsidRDefault="00A5308F" w:rsidP="00A5308F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>
        <w:rPr>
          <w:rFonts w:ascii="Arial" w:eastAsia="Times New Roman" w:hAnsi="Arial" w:hint="cs"/>
          <w:b/>
          <w:bCs/>
          <w:rtl/>
        </w:rPr>
        <w:t>09-</w:t>
      </w:r>
      <w:r w:rsidRPr="00D831D3">
        <w:rPr>
          <w:rFonts w:ascii="Arial" w:eastAsia="Times New Roman" w:hAnsi="Arial" w:hint="cs"/>
          <w:b/>
          <w:bCs/>
          <w:rtl/>
        </w:rPr>
        <w:t>8981634 , 09-8973321</w:t>
      </w:r>
      <w:r>
        <w:rPr>
          <w:rFonts w:ascii="Arial" w:eastAsia="Times New Roman" w:hAnsi="Arial" w:hint="cs"/>
          <w:b/>
          <w:bCs/>
          <w:rtl/>
        </w:rPr>
        <w:t xml:space="preserve">          פקס: 09-8948929</w:t>
      </w: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רופין | יו"ר החל"צ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B78FE"/>
    <w:rsid w:val="000C795D"/>
    <w:rsid w:val="00104EA9"/>
    <w:rsid w:val="00106B3E"/>
    <w:rsid w:val="0013459E"/>
    <w:rsid w:val="001C25AD"/>
    <w:rsid w:val="001D1397"/>
    <w:rsid w:val="00240BB4"/>
    <w:rsid w:val="00266E9D"/>
    <w:rsid w:val="0029006B"/>
    <w:rsid w:val="002A28DB"/>
    <w:rsid w:val="002A4C86"/>
    <w:rsid w:val="00363A5A"/>
    <w:rsid w:val="00365A9F"/>
    <w:rsid w:val="00462B66"/>
    <w:rsid w:val="00465C04"/>
    <w:rsid w:val="00472D63"/>
    <w:rsid w:val="004F329E"/>
    <w:rsid w:val="0052590C"/>
    <w:rsid w:val="00535078"/>
    <w:rsid w:val="00543393"/>
    <w:rsid w:val="00605BF6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78172A"/>
    <w:rsid w:val="00834DA7"/>
    <w:rsid w:val="00877EF8"/>
    <w:rsid w:val="00895A14"/>
    <w:rsid w:val="008A6871"/>
    <w:rsid w:val="008E32E4"/>
    <w:rsid w:val="008E54CD"/>
    <w:rsid w:val="00970A9F"/>
    <w:rsid w:val="009D2A6D"/>
    <w:rsid w:val="009E26DA"/>
    <w:rsid w:val="009E54FB"/>
    <w:rsid w:val="00A2407E"/>
    <w:rsid w:val="00A31D06"/>
    <w:rsid w:val="00A42454"/>
    <w:rsid w:val="00A5308F"/>
    <w:rsid w:val="00A57491"/>
    <w:rsid w:val="00A6228A"/>
    <w:rsid w:val="00AA4A7A"/>
    <w:rsid w:val="00AC3ABB"/>
    <w:rsid w:val="00AD5A2C"/>
    <w:rsid w:val="00B05988"/>
    <w:rsid w:val="00B23933"/>
    <w:rsid w:val="00B44138"/>
    <w:rsid w:val="00B448E4"/>
    <w:rsid w:val="00B54B39"/>
    <w:rsid w:val="00B87A2C"/>
    <w:rsid w:val="00BC4DDF"/>
    <w:rsid w:val="00BE0935"/>
    <w:rsid w:val="00BF53EA"/>
    <w:rsid w:val="00CA6A34"/>
    <w:rsid w:val="00CC7A63"/>
    <w:rsid w:val="00CD2656"/>
    <w:rsid w:val="00D028A3"/>
    <w:rsid w:val="00D114D2"/>
    <w:rsid w:val="00D17CEF"/>
    <w:rsid w:val="00D626F2"/>
    <w:rsid w:val="00DE537D"/>
    <w:rsid w:val="00E2023F"/>
    <w:rsid w:val="00E74EF7"/>
    <w:rsid w:val="00ED12FD"/>
    <w:rsid w:val="00F13FE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7BEBDF6-86CF-41F5-9AAD-BE2C31DF56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61A4FF-AF35-4700-8FBE-7B33EE20A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</TotalTime>
  <Pages>1</Pages>
  <Words>119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2018-07-11T10:34:00Z</cp:lastPrinted>
  <dcterms:created xsi:type="dcterms:W3CDTF">2022-01-23T05:49:00Z</dcterms:created>
  <dcterms:modified xsi:type="dcterms:W3CDTF">2022-01-23T05:50:00Z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