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9CF8" w14:textId="2F5F0D40" w:rsidR="00AC3ABB" w:rsidRPr="009E54FB" w:rsidRDefault="00AC3ABB" w:rsidP="00AC3ABB">
      <w:pPr>
        <w:bidi/>
        <w:jc w:val="center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rtl/>
        </w:rPr>
      </w:pPr>
      <w:r w:rsidRPr="009E54FB">
        <w:rPr>
          <w:rFonts w:asciiTheme="majorBidi" w:hAnsiTheme="majorBidi" w:cstheme="majorBidi" w:hint="cs"/>
          <w:b/>
          <w:bCs/>
          <w:i/>
          <w:iCs/>
          <w:color w:val="FF0000"/>
          <w:sz w:val="40"/>
          <w:szCs w:val="40"/>
          <w:rtl/>
        </w:rPr>
        <w:t>טופס הרשמה</w:t>
      </w:r>
    </w:p>
    <w:p w14:paraId="39D8F3A9" w14:textId="005C505C" w:rsidR="00D626F2" w:rsidRPr="00CA6A34" w:rsidRDefault="00CA6A34" w:rsidP="009E54FB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</w:pPr>
      <w:r w:rsidRPr="00CA6A34">
        <w:rPr>
          <w:rFonts w:asciiTheme="majorBidi" w:hAnsiTheme="majorBidi" w:cstheme="majorBidi" w:hint="cs"/>
          <w:b/>
          <w:bCs/>
          <w:i/>
          <w:iCs/>
          <w:color w:val="002060"/>
          <w:sz w:val="52"/>
          <w:szCs w:val="52"/>
          <w:rtl/>
        </w:rPr>
        <w:t>בוסתן ספרדי 2021</w:t>
      </w:r>
    </w:p>
    <w:p w14:paraId="53086852" w14:textId="77777777" w:rsidR="00D626F2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0496E809" w14:textId="77777777" w:rsidR="00D626F2" w:rsidRPr="00D831D3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675FC99E" w14:textId="66B50048" w:rsidR="00D626F2" w:rsidRDefault="00D626F2" w:rsidP="009E54FB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 w:rsidRPr="009E54FB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 xml:space="preserve">    </w:t>
      </w:r>
      <w:r w:rsidR="009E54FB"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 xml:space="preserve">            יום ש</w:t>
      </w:r>
      <w:r w:rsidR="00472D63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ישי</w:t>
      </w:r>
      <w:r w:rsidR="009E54FB"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 xml:space="preserve">  </w:t>
      </w:r>
      <w:r w:rsidR="00472D63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18</w:t>
      </w:r>
      <w:r w:rsidR="009E54FB"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 xml:space="preserve">.6.2021 </w:t>
      </w:r>
      <w:r w:rsidR="009E54FB" w:rsidRPr="009E54FB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 xml:space="preserve"> </w:t>
      </w:r>
      <w:r w:rsidR="00472D63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תיאטרון הבימה, אולם רובינא</w:t>
      </w:r>
      <w:r w:rsidR="00472D63">
        <w:rPr>
          <w:rFonts w:asciiTheme="minorHAnsi" w:eastAsia="Times New Roman" w:hAnsiTheme="minorHAnsi" w:cstheme="minorHAnsi" w:hint="cs"/>
          <w:color w:val="FF0000"/>
          <w:sz w:val="36"/>
          <w:szCs w:val="36"/>
          <w:rtl/>
        </w:rPr>
        <w:t xml:space="preserve"> , </w:t>
      </w:r>
      <w:r w:rsidR="00472D63" w:rsidRPr="00472D63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>ת"א</w:t>
      </w:r>
      <w:r w:rsidR="009E54FB" w:rsidRPr="009E54FB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br/>
      </w:r>
      <w:r w:rsidR="009E54FB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          </w:t>
      </w:r>
    </w:p>
    <w:p w14:paraId="75B5AD6C" w14:textId="4A2A7AC5" w:rsidR="009E54FB" w:rsidRDefault="009E54FB" w:rsidP="009E54FB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 w:rsidRPr="00CA6A34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 xml:space="preserve">מחיר למשתתף: </w:t>
      </w:r>
      <w:r w:rsidR="00472D63" w:rsidRPr="00CA6A34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>140</w:t>
      </w:r>
      <w:r w:rsidRPr="00CA6A34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 xml:space="preserve"> ₪ 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כולל</w:t>
      </w:r>
      <w:r w:rsidRPr="009E54FB">
        <w:rPr>
          <w:rtl/>
        </w:rPr>
        <w:t xml:space="preserve"> </w:t>
      </w:r>
      <w:r w:rsidR="00104EA9">
        <w:rPr>
          <w:rFonts w:asciiTheme="minorHAnsi" w:eastAsia="Times New Roman" w:hAnsiTheme="minorHAnsi" w:cs="Calibri" w:hint="cs"/>
          <w:b/>
          <w:bCs/>
          <w:sz w:val="28"/>
          <w:szCs w:val="28"/>
          <w:rtl/>
        </w:rPr>
        <w:t>איסוף מהיישובים</w:t>
      </w:r>
      <w:r w:rsidR="00472D63">
        <w:rPr>
          <w:rFonts w:asciiTheme="minorHAnsi" w:eastAsia="Times New Roman" w:hAnsiTheme="minorHAnsi" w:cs="Calibri" w:hint="cs"/>
          <w:b/>
          <w:bCs/>
          <w:sz w:val="28"/>
          <w:szCs w:val="28"/>
          <w:rtl/>
        </w:rPr>
        <w:t>, כרטיס למחזמר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</w:p>
    <w:p w14:paraId="028A5C2E" w14:textId="77777777" w:rsidR="00CA6A34" w:rsidRPr="00D831D3" w:rsidRDefault="00CA6A34" w:rsidP="00CA6A34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</w:p>
    <w:p w14:paraId="6383C445" w14:textId="77777777" w:rsidR="00ED12FD" w:rsidRPr="00ED12FD" w:rsidRDefault="00ED12FD" w:rsidP="00ED12FD">
      <w:pPr>
        <w:bidi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</w:p>
    <w:p w14:paraId="510D81D4" w14:textId="76C3BEA4" w:rsidR="00ED12FD" w:rsidRPr="00ED12FD" w:rsidRDefault="00627ED1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>
        <w:rPr>
          <w:rFonts w:asciiTheme="minorHAnsi" w:eastAsia="Times New Roman" w:hAnsiTheme="minorHAnsi" w:cs="Calibri" w:hint="cs"/>
          <w:b/>
          <w:bCs/>
          <w:rtl/>
        </w:rPr>
        <w:t xml:space="preserve">הפעילות </w:t>
      </w:r>
      <w:r w:rsidR="00ED12FD" w:rsidRPr="00ED12FD">
        <w:rPr>
          <w:rFonts w:asciiTheme="minorHAnsi" w:eastAsia="Times New Roman" w:hAnsiTheme="minorHAnsi" w:cs="Calibri"/>
          <w:b/>
          <w:bCs/>
          <w:rtl/>
        </w:rPr>
        <w:t>על פי התו הסגול</w:t>
      </w:r>
      <w:r w:rsidR="00ED12FD" w:rsidRPr="00ED12FD">
        <w:rPr>
          <w:rFonts w:asciiTheme="minorHAnsi" w:eastAsia="Times New Roman" w:hAnsiTheme="minorHAnsi" w:cs="Calibri" w:hint="cs"/>
          <w:b/>
          <w:bCs/>
          <w:rtl/>
        </w:rPr>
        <w:t>.</w:t>
      </w:r>
    </w:p>
    <w:p w14:paraId="0E3A7809" w14:textId="10FEFE32" w:rsidR="00ED12FD" w:rsidRDefault="00ED12FD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 w:rsidRPr="00ED12FD">
        <w:rPr>
          <w:rFonts w:asciiTheme="minorHAnsi" w:eastAsia="Times New Roman" w:hAnsiTheme="minorHAnsi" w:cs="Calibri"/>
          <w:b/>
          <w:bCs/>
          <w:rtl/>
        </w:rPr>
        <w:t xml:space="preserve">יש להציג </w:t>
      </w:r>
      <w:r w:rsidRPr="00ED12FD">
        <w:rPr>
          <w:rFonts w:asciiTheme="minorHAnsi" w:eastAsia="Times New Roman" w:hAnsiTheme="minorHAnsi" w:cs="Calibri"/>
          <w:b/>
          <w:bCs/>
          <w:highlight w:val="yellow"/>
          <w:u w:val="single"/>
          <w:rtl/>
        </w:rPr>
        <w:t xml:space="preserve"> תו ירוק</w:t>
      </w:r>
      <w:r w:rsidR="009E54FB">
        <w:rPr>
          <w:rFonts w:asciiTheme="minorHAnsi" w:eastAsia="Times New Roman" w:hAnsiTheme="minorHAnsi" w:cs="Calibri" w:hint="cs"/>
          <w:b/>
          <w:bCs/>
          <w:u w:val="single"/>
          <w:rtl/>
        </w:rPr>
        <w:t xml:space="preserve">/ </w:t>
      </w:r>
      <w:r w:rsidR="009E54FB" w:rsidRPr="009E54FB">
        <w:rPr>
          <w:rFonts w:asciiTheme="minorHAnsi" w:eastAsia="Times New Roman" w:hAnsiTheme="minorHAnsi" w:cs="Calibri" w:hint="cs"/>
          <w:b/>
          <w:bCs/>
          <w:highlight w:val="yellow"/>
          <w:u w:val="single"/>
          <w:rtl/>
        </w:rPr>
        <w:t>תעודת מחלים</w:t>
      </w:r>
      <w:r w:rsidRPr="00ED12FD">
        <w:rPr>
          <w:rFonts w:asciiTheme="minorHAnsi" w:eastAsia="Times New Roman" w:hAnsiTheme="minorHAnsi" w:cs="Calibri"/>
          <w:b/>
          <w:bCs/>
          <w:rtl/>
        </w:rPr>
        <w:t>.</w:t>
      </w:r>
    </w:p>
    <w:p w14:paraId="216A8176" w14:textId="77777777" w:rsidR="00CA6A34" w:rsidRPr="00ED12FD" w:rsidRDefault="00CA6A34" w:rsidP="00462B66">
      <w:pPr>
        <w:pStyle w:val="a9"/>
        <w:bidi/>
        <w:rPr>
          <w:rFonts w:asciiTheme="minorHAnsi" w:eastAsia="Times New Roman" w:hAnsiTheme="minorHAnsi" w:cstheme="minorHAnsi"/>
          <w:b/>
          <w:bCs/>
        </w:rPr>
      </w:pPr>
    </w:p>
    <w:p w14:paraId="06CC7AD8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D91557B" w14:textId="77777777" w:rsidR="00D626F2" w:rsidRPr="00D831D3" w:rsidRDefault="00D626F2" w:rsidP="00D626F2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אנו עומדים בהוראות משרד הבריאות ובהנחיות בהתאם.</w:t>
      </w:r>
    </w:p>
    <w:p w14:paraId="580AAA5D" w14:textId="0DF54651" w:rsidR="00ED12FD" w:rsidRDefault="00D626F2" w:rsidP="00ED12FD">
      <w:pPr>
        <w:pStyle w:val="NormalWeb"/>
        <w:spacing w:before="0" w:beforeAutospacing="0" w:after="0" w:afterAutospacing="0"/>
        <w:jc w:val="right"/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</w:pPr>
      <w:r w:rsidRPr="00D831D3">
        <w:rPr>
          <w:rFonts w:asciiTheme="minorHAnsi" w:hAnsiTheme="minorHAnsi" w:cstheme="minorHAnsi"/>
          <w:b/>
          <w:bCs/>
          <w:color w:val="FF0000"/>
          <w:rtl/>
        </w:rPr>
        <w:t>על מנת לשריין את מקומכם, הזדרזו להירשם. מספר המקומות מוגבל.</w:t>
      </w:r>
      <w:r w:rsidR="00ED12FD" w:rsidRPr="00ED12FD"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  <w:t xml:space="preserve"> </w:t>
      </w:r>
    </w:p>
    <w:p w14:paraId="1597389E" w14:textId="77777777" w:rsidR="00CA6A34" w:rsidRDefault="00CA6A34" w:rsidP="00ED12FD">
      <w:pPr>
        <w:pStyle w:val="NormalWeb"/>
        <w:spacing w:before="0" w:beforeAutospacing="0" w:after="0" w:afterAutospacing="0"/>
        <w:jc w:val="right"/>
      </w:pPr>
    </w:p>
    <w:p w14:paraId="61C91729" w14:textId="3B6D21F0" w:rsidR="00D626F2" w:rsidRPr="00D114D2" w:rsidRDefault="009E54FB" w:rsidP="00D626F2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sz w:val="28"/>
          <w:szCs w:val="28"/>
          <w:u w:val="single"/>
          <w:rtl/>
        </w:rPr>
      </w:pPr>
      <w:r w:rsidRPr="00D114D2">
        <w:rPr>
          <w:rFonts w:ascii="Arial" w:eastAsia="Times New Roman" w:hAnsi="Arial" w:hint="cs"/>
          <w:b/>
          <w:bCs/>
          <w:sz w:val="28"/>
          <w:szCs w:val="28"/>
          <w:u w:val="single"/>
          <w:rtl/>
        </w:rPr>
        <w:t>פרטי הרשמה</w:t>
      </w:r>
    </w:p>
    <w:p w14:paraId="54393B82" w14:textId="77777777" w:rsidR="00D626F2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7A8A77B4" w14:textId="0C3123DB" w:rsidR="00D626F2" w:rsidRPr="009914A9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נייד:_______________</w:t>
      </w:r>
      <w:r>
        <w:rPr>
          <w:rFonts w:ascii="Tahoma" w:hAnsi="Tahoma" w:cs="Tahoma" w:hint="cs"/>
          <w:sz w:val="22"/>
          <w:szCs w:val="22"/>
          <w:rtl/>
        </w:rPr>
        <w:t xml:space="preserve">  יישוב: __________________</w:t>
      </w:r>
    </w:p>
    <w:p w14:paraId="2D1F1F3D" w14:textId="77777777" w:rsidR="00D626F2" w:rsidRDefault="00D626F2" w:rsidP="00D626F2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1DFE41E7" w14:textId="433AE321" w:rsidR="00D626F2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נייד:_______________</w:t>
      </w:r>
      <w:r>
        <w:rPr>
          <w:rFonts w:ascii="Tahoma" w:hAnsi="Tahoma" w:cs="Tahoma" w:hint="cs"/>
          <w:sz w:val="22"/>
          <w:szCs w:val="22"/>
          <w:rtl/>
        </w:rPr>
        <w:t xml:space="preserve">  יישוב: __________________</w:t>
      </w:r>
    </w:p>
    <w:p w14:paraId="13D0F99A" w14:textId="77777777" w:rsidR="00D114D2" w:rsidRDefault="00D114D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4528520A" w14:textId="041FC554" w:rsidR="009E54FB" w:rsidRDefault="009E54FB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>מייל: _______________________________________</w:t>
      </w:r>
    </w:p>
    <w:p w14:paraId="51E1D3F3" w14:textId="77777777" w:rsidR="000B78FE" w:rsidRDefault="000B78FE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7177AADB" w14:textId="77777777" w:rsidR="00CA6A34" w:rsidRDefault="000B78FE" w:rsidP="000B78FE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  <w:r w:rsidRPr="00D831D3">
        <w:rPr>
          <w:rFonts w:ascii="Tahoma" w:hAnsi="Tahoma" w:cs="Tahoma" w:hint="cs"/>
          <w:sz w:val="22"/>
          <w:szCs w:val="22"/>
          <w:rtl/>
        </w:rPr>
        <w:t>סכום לחיוב:</w:t>
      </w:r>
      <w:r>
        <w:rPr>
          <w:rFonts w:ascii="Tahoma" w:hAnsi="Tahoma" w:cs="Tahoma" w:hint="cs"/>
          <w:sz w:val="22"/>
          <w:szCs w:val="22"/>
          <w:u w:val="single"/>
          <w:rtl/>
        </w:rPr>
        <w:t xml:space="preserve"> </w:t>
      </w:r>
      <w:r w:rsidRPr="00D114D2">
        <w:rPr>
          <w:rFonts w:ascii="Tahoma" w:hAnsi="Tahoma" w:cs="Tahoma" w:hint="cs"/>
          <w:sz w:val="22"/>
          <w:szCs w:val="22"/>
          <w:rtl/>
        </w:rPr>
        <w:t xml:space="preserve">__________  </w:t>
      </w:r>
      <w:r>
        <w:rPr>
          <w:rFonts w:ascii="Tahoma" w:hAnsi="Tahoma" w:cs="Tahoma" w:hint="cs"/>
          <w:sz w:val="22"/>
          <w:szCs w:val="22"/>
          <w:rtl/>
        </w:rPr>
        <w:t xml:space="preserve"> </w:t>
      </w:r>
    </w:p>
    <w:p w14:paraId="6989E2C1" w14:textId="364F3958" w:rsidR="009E54FB" w:rsidRDefault="009E54FB" w:rsidP="00D626F2">
      <w:pPr>
        <w:spacing w:before="120" w:after="120"/>
        <w:ind w:left="-397"/>
        <w:jc w:val="right"/>
        <w:rPr>
          <w:rFonts w:ascii="Tahoma" w:hAnsi="Tahoma" w:cs="Tahoma"/>
          <w:b/>
          <w:bCs/>
          <w:sz w:val="22"/>
          <w:szCs w:val="22"/>
          <w:rtl/>
        </w:rPr>
      </w:pPr>
    </w:p>
    <w:p w14:paraId="1857BFDC" w14:textId="77777777" w:rsidR="00CA6A34" w:rsidRPr="009914A9" w:rsidRDefault="00CA6A34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1304851E" w14:textId="77777777" w:rsidR="000B78FE" w:rsidRDefault="000B78FE" w:rsidP="000B78FE">
      <w:pPr>
        <w:spacing w:before="120" w:after="120" w:line="360" w:lineRule="auto"/>
        <w:jc w:val="right"/>
        <w:rPr>
          <w:rFonts w:ascii="Tahoma" w:hAnsi="Tahoma" w:cs="Tahoma"/>
          <w:color w:val="FF0000"/>
        </w:rPr>
      </w:pPr>
      <w:r>
        <w:rPr>
          <w:rFonts w:ascii="Tahoma" w:hAnsi="Tahoma" w:cs="Tahoma"/>
          <w:b/>
          <w:bCs/>
          <w:color w:val="FF0000"/>
          <w:rtl/>
        </w:rPr>
        <w:t>** לאחר שליחת הטופס</w:t>
      </w:r>
      <w:r>
        <w:rPr>
          <w:rFonts w:ascii="Tahoma" w:hAnsi="Tahoma" w:cs="Tahoma"/>
          <w:color w:val="FF0000"/>
          <w:rtl/>
        </w:rPr>
        <w:t xml:space="preserve">, </w:t>
      </w:r>
      <w:r>
        <w:rPr>
          <w:rFonts w:ascii="Tahoma" w:hAnsi="Tahoma" w:cs="Tahoma"/>
          <w:b/>
          <w:bCs/>
          <w:color w:val="FF0000"/>
          <w:u w:val="single"/>
          <w:rtl/>
        </w:rPr>
        <w:t>נא להתקשר למחלקת ותיקים להשלמת ההרשמה.</w:t>
      </w:r>
    </w:p>
    <w:p w14:paraId="58987820" w14:textId="77777777" w:rsidR="00D626F2" w:rsidRPr="000B78FE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</w:p>
    <w:p w14:paraId="26ED987D" w14:textId="49B5050A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400DE528" w14:textId="77777777" w:rsidR="00A5308F" w:rsidRDefault="00A5308F" w:rsidP="00A5308F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7353701C" w14:textId="77777777" w:rsidR="00D626F2" w:rsidRDefault="00D626F2" w:rsidP="00D626F2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D831D3">
        <w:rPr>
          <w:rFonts w:ascii="Arial" w:eastAsia="Times New Roman" w:hAnsi="Arial" w:hint="cs"/>
          <w:b/>
          <w:bCs/>
          <w:rtl/>
        </w:rPr>
        <w:t>הרשמה במחלקת ותיקים</w:t>
      </w:r>
      <w:r>
        <w:rPr>
          <w:rFonts w:ascii="Arial" w:eastAsia="Times New Roman" w:hAnsi="Arial" w:hint="cs"/>
          <w:b/>
          <w:bCs/>
          <w:rtl/>
        </w:rPr>
        <w:t xml:space="preserve">      טל:</w:t>
      </w:r>
      <w:r w:rsidRPr="00D831D3">
        <w:rPr>
          <w:rFonts w:ascii="Arial" w:eastAsia="Times New Roman" w:hAnsi="Arial" w:hint="cs"/>
          <w:b/>
          <w:bCs/>
          <w:rtl/>
        </w:rPr>
        <w:t xml:space="preserve"> </w:t>
      </w:r>
      <w:r>
        <w:rPr>
          <w:rFonts w:ascii="Arial" w:eastAsia="Times New Roman" w:hAnsi="Arial" w:hint="cs"/>
          <w:b/>
          <w:bCs/>
          <w:rtl/>
        </w:rPr>
        <w:t>09-</w:t>
      </w:r>
      <w:r w:rsidRPr="00D831D3">
        <w:rPr>
          <w:rFonts w:ascii="Arial" w:eastAsia="Times New Roman" w:hAnsi="Arial" w:hint="cs"/>
          <w:b/>
          <w:bCs/>
          <w:rtl/>
        </w:rPr>
        <w:t>8981634 , 09-8973321</w:t>
      </w:r>
      <w:r>
        <w:rPr>
          <w:rFonts w:ascii="Arial" w:eastAsia="Times New Roman" w:hAnsi="Arial" w:hint="cs"/>
          <w:b/>
          <w:bCs/>
          <w:rtl/>
        </w:rPr>
        <w:t xml:space="preserve">          פקס: 09-8948929</w:t>
      </w:r>
    </w:p>
    <w:sectPr w:rsidR="00D626F2" w:rsidSect="00D626F2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FCB36" w14:textId="77777777" w:rsidR="0074651F" w:rsidRDefault="0074651F" w:rsidP="00B54B39">
      <w:r>
        <w:separator/>
      </w:r>
    </w:p>
  </w:endnote>
  <w:endnote w:type="continuationSeparator" w:id="0">
    <w:p w14:paraId="3250FB52" w14:textId="77777777" w:rsidR="0074651F" w:rsidRDefault="0074651F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9B70D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2D10CD3" wp14:editId="78E5C893">
          <wp:extent cx="7200900" cy="371475"/>
          <wp:effectExtent l="0" t="0" r="0" b="9525"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905DBE" w14:textId="77777777" w:rsidR="0052590C" w:rsidRDefault="0052590C" w:rsidP="0052590C">
    <w:pPr>
      <w:pStyle w:val="p1"/>
      <w:bidi/>
      <w:jc w:val="left"/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</w:pP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>כחלק מחברה לתועלת הציבור: מרכז תרבות אזורי בעמק חפר ע"ש מוריס גינס</w:t>
    </w:r>
    <w:r w:rsidRPr="0052590C">
      <w:rPr>
        <w:rFonts w:asciiTheme="majorBidi" w:hAnsiTheme="majorBidi" w:cstheme="majorBidi" w:hint="cs"/>
        <w:b/>
        <w:bCs/>
        <w:color w:val="1F497D" w:themeColor="text2"/>
        <w:sz w:val="24"/>
        <w:szCs w:val="24"/>
        <w:rtl/>
      </w:rPr>
      <w:t xml:space="preserve"> </w:t>
    </w: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 xml:space="preserve">וברטה גינס בע"מ </w:t>
    </w:r>
  </w:p>
  <w:p w14:paraId="08690AC8" w14:textId="77777777" w:rsidR="00DE537D" w:rsidRPr="00BC4DDF" w:rsidRDefault="00DE537D" w:rsidP="00DE537D">
    <w:pPr>
      <w:pStyle w:val="p1"/>
      <w:bidi/>
      <w:jc w:val="left"/>
      <w:rPr>
        <w:rFonts w:asciiTheme="majorBidi" w:hAnsiTheme="majorBidi" w:cstheme="majorBidi"/>
        <w:b/>
        <w:bCs/>
        <w:color w:val="auto"/>
        <w:sz w:val="28"/>
        <w:szCs w:val="28"/>
        <w:rtl/>
      </w:rPr>
    </w:pP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                    </w:t>
    </w:r>
    <w:r>
      <w:rPr>
        <w:rFonts w:asciiTheme="majorBidi" w:hAnsiTheme="majorBidi" w:cstheme="majorBidi" w:hint="cs"/>
        <w:color w:val="auto"/>
        <w:sz w:val="24"/>
        <w:szCs w:val="24"/>
        <w:rtl/>
      </w:rPr>
      <w:t xml:space="preserve">  </w:t>
    </w: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מרכז קהילתי אזורי עמק חפר 09-8981628 | </w:t>
    </w:r>
    <w:r w:rsidRPr="00BC4DDF">
      <w:rPr>
        <w:rFonts w:asciiTheme="majorBidi" w:hAnsiTheme="majorBidi" w:cstheme="majorBidi" w:hint="cs"/>
        <w:b/>
        <w:bCs/>
        <w:color w:val="auto"/>
        <w:sz w:val="28"/>
        <w:szCs w:val="28"/>
        <w:rtl/>
      </w:rPr>
      <w:t>פקס :09-8948929</w:t>
    </w:r>
  </w:p>
  <w:p w14:paraId="40CF5C72" w14:textId="77777777" w:rsidR="00877EF8" w:rsidRPr="0052590C" w:rsidRDefault="0052590C" w:rsidP="0052590C">
    <w:pPr>
      <w:pStyle w:val="p2"/>
      <w:bidi/>
      <w:ind w:left="-624"/>
      <w:jc w:val="left"/>
      <w:rPr>
        <w:rFonts w:asciiTheme="majorBidi" w:hAnsiTheme="majorBidi" w:cstheme="majorBidi"/>
        <w:sz w:val="22"/>
        <w:szCs w:val="22"/>
      </w:rPr>
    </w:pPr>
    <w:r>
      <w:rPr>
        <w:rFonts w:asciiTheme="majorBidi" w:hAnsiTheme="majorBidi" w:cstheme="majorBidi" w:hint="cs"/>
        <w:sz w:val="22"/>
        <w:szCs w:val="22"/>
        <w:rtl/>
      </w:rPr>
      <w:t xml:space="preserve">    </w:t>
    </w:r>
    <w:r w:rsidR="00DE537D">
      <w:rPr>
        <w:rFonts w:asciiTheme="majorBidi" w:hAnsiTheme="majorBidi" w:cstheme="majorBidi" w:hint="cs"/>
        <w:sz w:val="22"/>
        <w:szCs w:val="22"/>
        <w:rtl/>
      </w:rPr>
      <w:t xml:space="preserve">             </w:t>
    </w:r>
    <w:r w:rsidRPr="0052590C">
      <w:rPr>
        <w:rFonts w:asciiTheme="majorBidi" w:hAnsiTheme="majorBidi" w:cstheme="majorBidi"/>
        <w:sz w:val="22"/>
        <w:szCs w:val="22"/>
        <w:rtl/>
      </w:rPr>
      <w:t>כתובת: מ.א.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עמק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חפר</w:t>
    </w:r>
    <w:r w:rsidRPr="0052590C">
      <w:rPr>
        <w:sz w:val="22"/>
        <w:szCs w:val="22"/>
        <w:rtl/>
      </w:rPr>
      <w:t xml:space="preserve">  </w:t>
    </w:r>
    <w:r w:rsidRPr="0052590C">
      <w:rPr>
        <w:rFonts w:asciiTheme="majorBidi" w:hAnsiTheme="majorBidi" w:cstheme="majorBidi"/>
        <w:sz w:val="22"/>
        <w:szCs w:val="22"/>
        <w:rtl/>
      </w:rPr>
      <w:t xml:space="preserve">4025000  ליד מדרשת רופין | יו"ר החל"צ 09-8981607 | מוקד </w:t>
    </w:r>
    <w:r w:rsidRPr="0052590C">
      <w:rPr>
        <w:rFonts w:asciiTheme="majorBidi" w:hAnsiTheme="majorBidi" w:cstheme="majorBidi"/>
        <w:color w:val="000000" w:themeColor="text1"/>
        <w:sz w:val="22"/>
        <w:szCs w:val="22"/>
        <w:rtl/>
      </w:rPr>
      <w:t>9875*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D8156" w14:textId="77777777" w:rsidR="0074651F" w:rsidRDefault="0074651F" w:rsidP="00B54B39">
      <w:r>
        <w:separator/>
      </w:r>
    </w:p>
  </w:footnote>
  <w:footnote w:type="continuationSeparator" w:id="0">
    <w:p w14:paraId="37BD4ECE" w14:textId="77777777" w:rsidR="0074651F" w:rsidRDefault="0074651F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9640" w14:textId="7A5245AA" w:rsidR="00B54B39" w:rsidRDefault="00D626F2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8425712" wp14:editId="5BA67228">
          <wp:simplePos x="0" y="0"/>
          <wp:positionH relativeFrom="column">
            <wp:posOffset>2752725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1AE8">
      <w:rPr>
        <w:noProof/>
      </w:rPr>
      <w:drawing>
        <wp:anchor distT="0" distB="0" distL="114300" distR="114300" simplePos="0" relativeHeight="251658240" behindDoc="1" locked="0" layoutInCell="1" allowOverlap="1" wp14:anchorId="43878E5D" wp14:editId="6D915A6C">
          <wp:simplePos x="0" y="0"/>
          <wp:positionH relativeFrom="column">
            <wp:posOffset>-257175</wp:posOffset>
          </wp:positionH>
          <wp:positionV relativeFrom="paragraph">
            <wp:posOffset>-97155</wp:posOffset>
          </wp:positionV>
          <wp:extent cx="742950" cy="783302"/>
          <wp:effectExtent l="0" t="0" r="0" b="0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5F395" w14:textId="77777777" w:rsidR="006E044A" w:rsidRDefault="00751AE8" w:rsidP="006B411A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אגף קהילה וישובים</w:t>
    </w:r>
  </w:p>
  <w:p w14:paraId="28CE8F58" w14:textId="2E6FD780" w:rsidR="00B54B39" w:rsidRPr="00A31D06" w:rsidRDefault="006E044A" w:rsidP="00E2023F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</w:t>
    </w:r>
    <w:r w:rsidR="00E2023F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</w:t>
    </w:r>
    <w:r w:rsidR="00D626F2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</w:t>
    </w:r>
    <w:r w:rsidR="00E2023F"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>מחלקת ותיקים</w:t>
    </w:r>
    <w:r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76A3E"/>
    <w:multiLevelType w:val="hybridMultilevel"/>
    <w:tmpl w:val="F544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707E8"/>
    <w:rsid w:val="00080D42"/>
    <w:rsid w:val="000B78FE"/>
    <w:rsid w:val="000C795D"/>
    <w:rsid w:val="00104EA9"/>
    <w:rsid w:val="00106B3E"/>
    <w:rsid w:val="0013459E"/>
    <w:rsid w:val="001C25AD"/>
    <w:rsid w:val="001D1397"/>
    <w:rsid w:val="00240BB4"/>
    <w:rsid w:val="00266E9D"/>
    <w:rsid w:val="0029006B"/>
    <w:rsid w:val="002A28DB"/>
    <w:rsid w:val="002A4C86"/>
    <w:rsid w:val="00363A5A"/>
    <w:rsid w:val="00365A9F"/>
    <w:rsid w:val="00462B66"/>
    <w:rsid w:val="00465C04"/>
    <w:rsid w:val="00472D63"/>
    <w:rsid w:val="0052590C"/>
    <w:rsid w:val="00535078"/>
    <w:rsid w:val="00543393"/>
    <w:rsid w:val="00627ED1"/>
    <w:rsid w:val="00677F68"/>
    <w:rsid w:val="006A3FD5"/>
    <w:rsid w:val="006B411A"/>
    <w:rsid w:val="006E044A"/>
    <w:rsid w:val="007379E4"/>
    <w:rsid w:val="0074651F"/>
    <w:rsid w:val="00751AE8"/>
    <w:rsid w:val="00765FA8"/>
    <w:rsid w:val="00834DA7"/>
    <w:rsid w:val="00877EF8"/>
    <w:rsid w:val="00895A14"/>
    <w:rsid w:val="008A6871"/>
    <w:rsid w:val="008E54CD"/>
    <w:rsid w:val="009D2A6D"/>
    <w:rsid w:val="009E26DA"/>
    <w:rsid w:val="009E54FB"/>
    <w:rsid w:val="00A2407E"/>
    <w:rsid w:val="00A31D06"/>
    <w:rsid w:val="00A42454"/>
    <w:rsid w:val="00A5308F"/>
    <w:rsid w:val="00A57491"/>
    <w:rsid w:val="00A6228A"/>
    <w:rsid w:val="00AA4A7A"/>
    <w:rsid w:val="00AC3ABB"/>
    <w:rsid w:val="00AD5A2C"/>
    <w:rsid w:val="00B23933"/>
    <w:rsid w:val="00B44138"/>
    <w:rsid w:val="00B448E4"/>
    <w:rsid w:val="00B54B39"/>
    <w:rsid w:val="00BC4DDF"/>
    <w:rsid w:val="00BE0935"/>
    <w:rsid w:val="00BF53EA"/>
    <w:rsid w:val="00CA6A34"/>
    <w:rsid w:val="00CC7A63"/>
    <w:rsid w:val="00CD2656"/>
    <w:rsid w:val="00D114D2"/>
    <w:rsid w:val="00D17CEF"/>
    <w:rsid w:val="00D626F2"/>
    <w:rsid w:val="00DE537D"/>
    <w:rsid w:val="00E2023F"/>
    <w:rsid w:val="00E74EF7"/>
    <w:rsid w:val="00ED12FD"/>
    <w:rsid w:val="00F13FE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26F2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ED12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ig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682CD4-0FF2-4753-B3E8-A940C802B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71668A-6D4F-4EA8-9518-F66BBEC92C07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7873C04-D754-4C60-8D5B-38B973E21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24</TotalTime>
  <Pages>1</Pages>
  <Words>125</Words>
  <Characters>628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6</cp:revision>
  <cp:lastPrinted>2018-07-11T10:34:00Z</cp:lastPrinted>
  <dcterms:created xsi:type="dcterms:W3CDTF">2021-05-23T08:06:00Z</dcterms:created>
  <dcterms:modified xsi:type="dcterms:W3CDTF">2021-05-23T11:26:00Z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