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1610C5C" w14:textId="77777777" w:rsidR="00785515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785515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נפגשים בשלישי</w:t>
      </w:r>
    </w:p>
    <w:p w14:paraId="38A13790" w14:textId="77777777" w:rsidR="00785515" w:rsidRDefault="00785515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ימי שלישי בזום</w:t>
      </w:r>
    </w:p>
    <w:p w14:paraId="3AD82841" w14:textId="2F0FF438" w:rsidR="00945D48" w:rsidRPr="0045116A" w:rsidRDefault="000B07D5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מרץ אפריל 2022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60CD7B10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</w:t>
      </w:r>
      <w:r w:rsidR="00785515">
        <w:rPr>
          <w:rFonts w:ascii="Arial" w:hAnsi="Arial" w:cs="Arial" w:hint="cs"/>
          <w:noProof/>
          <w:rtl/>
          <w:lang w:eastAsia="he-IL"/>
        </w:rPr>
        <w:t>ת.ז</w:t>
      </w:r>
      <w:r w:rsidRPr="00DC3CCB">
        <w:rPr>
          <w:rFonts w:ascii="Arial" w:hAnsi="Arial" w:cs="Arial"/>
          <w:noProof/>
          <w:rtl/>
          <w:lang w:eastAsia="he-IL"/>
        </w:rPr>
        <w:t xml:space="preserve">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</w:t>
      </w:r>
      <w:r w:rsidR="00785515">
        <w:rPr>
          <w:rFonts w:ascii="Arial" w:hAnsi="Arial" w:cs="Arial" w:hint="cs"/>
          <w:noProof/>
          <w:rtl/>
          <w:lang w:eastAsia="he-IL"/>
        </w:rPr>
        <w:t xml:space="preserve">  ת. לידה________</w:t>
      </w:r>
    </w:p>
    <w:p w14:paraId="67525B7C" w14:textId="2758B4C7" w:rsidR="0096332D" w:rsidRDefault="00785515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>ישוב__________________</w:t>
      </w:r>
      <w:r w:rsidR="00945D48"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</w:t>
      </w:r>
      <w:r w:rsidR="00945D48" w:rsidRPr="00DC3CCB">
        <w:rPr>
          <w:rFonts w:ascii="Arial" w:hAnsi="Arial" w:cs="Arial"/>
          <w:noProof/>
          <w:rtl/>
          <w:lang w:eastAsia="he-IL"/>
        </w:rPr>
        <w:t>נייד: ________</w:t>
      </w:r>
      <w:r w:rsidR="00945D48" w:rsidRPr="00DC3CCB">
        <w:rPr>
          <w:rFonts w:ascii="Arial" w:hAnsi="Arial" w:cs="Arial" w:hint="cs"/>
          <w:noProof/>
          <w:rtl/>
          <w:lang w:eastAsia="he-IL"/>
        </w:rPr>
        <w:t>___</w:t>
      </w:r>
      <w:r w:rsidR="00945D48"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6D8D2FF0" w14:textId="524D991D" w:rsidR="00E51E47" w:rsidRDefault="00461634" w:rsidP="00E51E47">
      <w:pPr>
        <w:spacing w:before="120" w:after="120" w:line="360" w:lineRule="auto"/>
        <w:ind w:left="-1" w:right="567"/>
        <w:rPr>
          <w:rFonts w:cs="Narkisim"/>
          <w:b/>
          <w:bCs/>
          <w:noProof/>
          <w:sz w:val="28"/>
          <w:szCs w:val="28"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7437A5">
        <w:rPr>
          <w:rFonts w:ascii="Arial" w:hAnsi="Arial" w:cs="Arial" w:hint="cs"/>
          <w:b/>
          <w:bCs/>
          <w:noProof/>
          <w:u w:val="single"/>
          <w:rtl/>
          <w:lang w:eastAsia="he-IL"/>
        </w:rPr>
        <w:t>180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</w:t>
      </w:r>
      <w:r w:rsidR="007437A5">
        <w:rPr>
          <w:rFonts w:ascii="Arial" w:hAnsi="Arial" w:cs="Arial" w:hint="cs"/>
          <w:noProof/>
          <w:rtl/>
          <w:lang w:eastAsia="he-IL"/>
        </w:rPr>
        <w:t>(90 ₪ לחודש)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</w:t>
      </w:r>
    </w:p>
    <w:p w14:paraId="5CCE4657" w14:textId="7ECBDA93" w:rsidR="0096332D" w:rsidRPr="00DE0D04" w:rsidRDefault="00BC4671" w:rsidP="00E51E47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F550E4">
      <w:headerReference w:type="default" r:id="rId11"/>
      <w:footerReference w:type="default" r:id="rId12"/>
      <w:type w:val="continuous"/>
      <w:pgSz w:w="11906" w:h="16838" w:code="9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B07D5"/>
    <w:rsid w:val="000C795D"/>
    <w:rsid w:val="00106B3E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27169"/>
    <w:rsid w:val="0043139C"/>
    <w:rsid w:val="0045116A"/>
    <w:rsid w:val="00461634"/>
    <w:rsid w:val="00465C04"/>
    <w:rsid w:val="005077D7"/>
    <w:rsid w:val="00535078"/>
    <w:rsid w:val="00543393"/>
    <w:rsid w:val="00577056"/>
    <w:rsid w:val="00677F68"/>
    <w:rsid w:val="006A3FD5"/>
    <w:rsid w:val="006B411A"/>
    <w:rsid w:val="007379E4"/>
    <w:rsid w:val="007437A5"/>
    <w:rsid w:val="00751AE8"/>
    <w:rsid w:val="00765FA8"/>
    <w:rsid w:val="00775878"/>
    <w:rsid w:val="00785515"/>
    <w:rsid w:val="007A1363"/>
    <w:rsid w:val="007F0F6A"/>
    <w:rsid w:val="00834DA7"/>
    <w:rsid w:val="00855286"/>
    <w:rsid w:val="00877EF8"/>
    <w:rsid w:val="00895A14"/>
    <w:rsid w:val="008A64D3"/>
    <w:rsid w:val="008A6871"/>
    <w:rsid w:val="008E54CD"/>
    <w:rsid w:val="00945D48"/>
    <w:rsid w:val="0096332D"/>
    <w:rsid w:val="009C289F"/>
    <w:rsid w:val="009C2E40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31A06"/>
    <w:rsid w:val="00C5289B"/>
    <w:rsid w:val="00CA6DC3"/>
    <w:rsid w:val="00CC7A63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F13FEF"/>
    <w:rsid w:val="00F25B64"/>
    <w:rsid w:val="00F550E4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7C39CE-94AB-4DEB-ADA8-687D6C8ACC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C40B1-A08F-4B69-92E9-16E968228E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12</TotalTime>
  <Pages>1</Pages>
  <Words>120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2021-10-31T06:25:00Z</cp:lastPrinted>
  <dcterms:created xsi:type="dcterms:W3CDTF">2022-02-22T11:33:00Z</dcterms:created>
  <dcterms:modified xsi:type="dcterms:W3CDTF">2022-02-22T11:43:00Z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