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7520F" w14:textId="1FEC2E10" w:rsidR="00E53E6A" w:rsidRDefault="00C71359" w:rsidP="00C71359">
      <w:pPr>
        <w:spacing w:line="360" w:lineRule="auto"/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</w:pPr>
      <w:r w:rsidRPr="00C7135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                      </w:t>
      </w:r>
      <w:r w:rsidRPr="00C71359"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  <w:t xml:space="preserve">מחלקת ותיקים       </w:t>
      </w:r>
    </w:p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61EE0675" w:rsidR="00CC1912" w:rsidRDefault="00A83282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"טיול דרום ירוק אדום"</w:t>
      </w:r>
    </w:p>
    <w:p w14:paraId="455193E3" w14:textId="77777777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61DB5EBA" w14:textId="2EB9E01A" w:rsidR="001B5E1A" w:rsidRPr="001B5E1A" w:rsidRDefault="001B5E1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רביעי  2.2.22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 </w:t>
      </w:r>
      <w:r w:rsidRPr="001B5E1A">
        <w:rPr>
          <w:rFonts w:cs="Narkisim" w:hint="cs"/>
          <w:b/>
          <w:bCs/>
          <w:sz w:val="40"/>
          <w:szCs w:val="40"/>
          <w:rtl/>
        </w:rPr>
        <w:t>ויתקין  |  אלונית</w:t>
      </w:r>
    </w:p>
    <w:p w14:paraId="51C17E1C" w14:textId="2BD70C1B" w:rsidR="001B5E1A" w:rsidRPr="001B5E1A" w:rsidRDefault="001B5E1A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ראשון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A83282">
        <w:rPr>
          <w:rFonts w:cs="Narkisim" w:hint="cs"/>
          <w:b/>
          <w:bCs/>
          <w:sz w:val="40"/>
          <w:szCs w:val="40"/>
          <w:rtl/>
        </w:rPr>
        <w:t>6.2.22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אלונית</w:t>
      </w:r>
    </w:p>
    <w:p w14:paraId="6FBA203C" w14:textId="64A01620" w:rsidR="00E53E6A" w:rsidRPr="00D51958" w:rsidRDefault="001B5E1A" w:rsidP="00603BC7">
      <w:pPr>
        <w:spacing w:before="120" w:after="120"/>
        <w:ind w:left="360"/>
        <w:rPr>
          <w:rFonts w:cs="Narkisim"/>
          <w:b/>
          <w:bCs/>
          <w:sz w:val="32"/>
          <w:szCs w:val="32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שלישי</w:t>
      </w:r>
      <w:r w:rsidR="00705828">
        <w:rPr>
          <w:rFonts w:cs="Narkisim" w:hint="cs"/>
          <w:b/>
          <w:bCs/>
          <w:sz w:val="40"/>
          <w:szCs w:val="40"/>
          <w:rtl/>
        </w:rPr>
        <w:t xml:space="preserve"> </w:t>
      </w:r>
      <w:r w:rsidR="00A83282">
        <w:rPr>
          <w:rFonts w:cs="Narkisim" w:hint="cs"/>
          <w:b/>
          <w:bCs/>
          <w:sz w:val="40"/>
          <w:szCs w:val="40"/>
          <w:rtl/>
        </w:rPr>
        <w:t>8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.2.22   </w:t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איסוף: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אלונית</w:t>
      </w:r>
      <w:r w:rsidR="00603BC7"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A83282">
        <w:rPr>
          <w:rFonts w:cs="Narkisim" w:hint="cs"/>
          <w:b/>
          <w:bCs/>
          <w:sz w:val="40"/>
          <w:szCs w:val="40"/>
          <w:rtl/>
        </w:rPr>
        <w:t>|</w:t>
      </w:r>
      <w:r w:rsidR="00A83282">
        <w:rPr>
          <w:rFonts w:cs="Narkisim" w:hint="cs"/>
          <w:b/>
          <w:bCs/>
          <w:sz w:val="32"/>
          <w:szCs w:val="32"/>
          <w:rtl/>
        </w:rPr>
        <w:t xml:space="preserve">  </w:t>
      </w:r>
      <w:proofErr w:type="spellStart"/>
      <w:r w:rsidR="00A83282">
        <w:rPr>
          <w:rFonts w:cs="Narkisim" w:hint="cs"/>
          <w:b/>
          <w:bCs/>
          <w:sz w:val="32"/>
          <w:szCs w:val="32"/>
          <w:rtl/>
        </w:rPr>
        <w:t>גח"א</w:t>
      </w:r>
      <w:proofErr w:type="spellEnd"/>
    </w:p>
    <w:p w14:paraId="4275E0B7" w14:textId="37D1A63E" w:rsidR="001B5E1A" w:rsidRPr="000648AF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</w:p>
    <w:p w14:paraId="00E35DC3" w14:textId="77A8F891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*</w:t>
      </w:r>
      <w:r w:rsidRPr="001B5E1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סמן את מועד הסיור ותחנת האיסוף</w:t>
      </w:r>
    </w:p>
    <w:p w14:paraId="1258E72A" w14:textId="77777777" w:rsidR="001B5E1A" w:rsidRP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40CA3155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29F4DEE7" w14:textId="77777777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4D3D5DF5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56743B9A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530C1C9A" w14:textId="77777777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7754A787" w14:textId="77777777" w:rsidR="00B125B8" w:rsidRPr="00A2512B" w:rsidRDefault="00B125B8" w:rsidP="00B125B8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3CBCA7B5" w14:textId="375EEA3A" w:rsidR="00E53E6A" w:rsidRPr="00A2512B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66551A">
        <w:rPr>
          <w:rFonts w:asciiTheme="majorBidi" w:hAnsiTheme="majorBidi" w:cstheme="majorBidi" w:hint="cs"/>
          <w:rtl/>
        </w:rPr>
        <w:t>1</w:t>
      </w:r>
      <w:r w:rsidR="00A83282">
        <w:rPr>
          <w:rFonts w:asciiTheme="majorBidi" w:hAnsiTheme="majorBidi" w:cstheme="majorBidi" w:hint="cs"/>
          <w:rtl/>
        </w:rPr>
        <w:t>70</w:t>
      </w:r>
      <w:bookmarkStart w:id="0" w:name="_GoBack"/>
      <w:bookmarkEnd w:id="0"/>
      <w:r w:rsidR="0066551A">
        <w:rPr>
          <w:rFonts w:asciiTheme="majorBidi" w:hAnsiTheme="majorBidi" w:cstheme="majorBidi" w:hint="cs"/>
          <w:rtl/>
        </w:rPr>
        <w:t xml:space="preserve"> ₪ </w:t>
      </w:r>
    </w:p>
    <w:p w14:paraId="3EF7C6EF" w14:textId="1A070D66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49F65516" w:rsidR="00370836" w:rsidRPr="000648AF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>** לאחר שליחת הטופס נא להתקשר למחלקת ותיקים להשלמת הרשמה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5E8AFA91" w14:textId="6A443309" w:rsidR="00A2512B" w:rsidRPr="00A2512B" w:rsidRDefault="00705828" w:rsidP="00705828">
      <w:pPr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BD6911" w14:textId="77777777" w:rsidR="00E53E6A" w:rsidRPr="00A2512B" w:rsidRDefault="00E53E6A" w:rsidP="00E53E6A">
      <w:pPr>
        <w:ind w:left="708"/>
        <w:rPr>
          <w:rFonts w:asciiTheme="majorBidi" w:hAnsiTheme="majorBidi" w:cstheme="majorBidi"/>
        </w:rPr>
      </w:pP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4EB9D" w14:textId="77777777" w:rsidR="00B54B39" w:rsidRPr="00A31D06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 xml:space="preserve">אגף קהילה וישובים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648AF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63A5A"/>
    <w:rsid w:val="00370836"/>
    <w:rsid w:val="00465C04"/>
    <w:rsid w:val="00535078"/>
    <w:rsid w:val="00543393"/>
    <w:rsid w:val="00603BC7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B7ED6F-2F44-4201-BF62-1FEC2818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0</TotalTime>
  <Pages>1</Pages>
  <Words>171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2</cp:revision>
  <cp:lastPrinted>2021-11-28T06:52:00Z</cp:lastPrinted>
  <dcterms:created xsi:type="dcterms:W3CDTF">2022-01-20T11:17:00Z</dcterms:created>
  <dcterms:modified xsi:type="dcterms:W3CDTF">2022-01-20T11:17:00Z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