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טופס הרשמה</w:t>
      </w:r>
    </w:p>
    <w:p w14:paraId="39D8F3A9" w14:textId="6D782A82" w:rsidR="00D626F2" w:rsidRPr="00770EF2" w:rsidRDefault="005F7786" w:rsidP="00D215FA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rtl/>
        </w:rPr>
        <w:t>הבדווים של מדבר יהודה עם ד"ר ירון עובדיה</w:t>
      </w:r>
    </w:p>
    <w:p w14:paraId="0A01CFC8" w14:textId="77B31680" w:rsidR="00770EF2" w:rsidRPr="00D626F2" w:rsidRDefault="005F7786" w:rsidP="00770EF2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נובמב</w:t>
      </w:r>
      <w:r w:rsidR="00770EF2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ר 2021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1349089" w14:textId="45C34E30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תאריכי ה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טיולים</w:t>
      </w:r>
      <w:r w:rsidRPr="0025633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: (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אנא סמן את התאריך </w:t>
      </w:r>
      <w:r w:rsidR="00A83C0D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ומיקום האיסוף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הרצוי)</w:t>
      </w:r>
    </w:p>
    <w:p w14:paraId="36D0126E" w14:textId="42A4C085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יום </w:t>
      </w:r>
      <w:r w:rsidR="005F7786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ראשון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5F7786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7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</w:t>
      </w:r>
      <w:r w:rsidR="005F7786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proofErr w:type="spellStart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</w:t>
      </w:r>
      <w:proofErr w:type="spellEnd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 xml:space="preserve">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</w:p>
    <w:p w14:paraId="675FC99E" w14:textId="49D67073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שני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5F7786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22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</w:t>
      </w:r>
      <w:r w:rsidR="005F7786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proofErr w:type="spellStart"/>
      <w:r w:rsidR="00737729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  <w:proofErr w:type="spellEnd"/>
      <w:r w:rsidR="00737729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 xml:space="preserve"> </w:t>
      </w:r>
      <w:r w:rsidR="00737729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 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</w:p>
    <w:p w14:paraId="54B47A11" w14:textId="3E7327A9" w:rsidR="005F7786" w:rsidRPr="00D831D3" w:rsidRDefault="005F7786" w:rsidP="005F7786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ראשון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28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11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>
        <w:rPr>
          <w:rFonts w:asciiTheme="minorHAnsi" w:eastAsia="Times New Roman" w:hAnsiTheme="minorHAnsi" w:cstheme="minorHAnsi" w:hint="cs"/>
          <w:sz w:val="28"/>
          <w:szCs w:val="28"/>
          <w:rtl/>
        </w:rPr>
        <w:t>איסוף:</w:t>
      </w:r>
      <w:r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</w:p>
    <w:p w14:paraId="37AECA88" w14:textId="479CA410" w:rsid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5F4EDFCA" w14:textId="4654764C" w:rsidR="00E115EF" w:rsidRP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מחיר למשתתף</w:t>
      </w:r>
      <w:r>
        <w:rPr>
          <w:rFonts w:ascii="Arial" w:eastAsia="Times New Roman" w:hAnsi="Arial" w:hint="cs"/>
          <w:b/>
          <w:bCs/>
          <w:sz w:val="28"/>
          <w:szCs w:val="28"/>
          <w:rtl/>
        </w:rPr>
        <w:t>:</w:t>
      </w: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</w:t>
      </w:r>
      <w:r w:rsidR="005F7786">
        <w:rPr>
          <w:rFonts w:ascii="Arial" w:eastAsia="Times New Roman" w:hAnsi="Arial" w:hint="cs"/>
          <w:b/>
          <w:bCs/>
          <w:sz w:val="28"/>
          <w:szCs w:val="28"/>
          <w:rtl/>
        </w:rPr>
        <w:t>160</w:t>
      </w: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₪ </w:t>
      </w:r>
      <w:r w:rsidR="00136F4F">
        <w:rPr>
          <w:rFonts w:ascii="Arial" w:eastAsia="Times New Roman" w:hAnsi="Arial" w:hint="cs"/>
          <w:b/>
          <w:bCs/>
          <w:sz w:val="28"/>
          <w:szCs w:val="28"/>
          <w:rtl/>
        </w:rPr>
        <w:t>בהרשמה</w:t>
      </w:r>
      <w:r w:rsidR="005F7786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+ 15 ₪ מזומן</w:t>
      </w:r>
      <w:r w:rsidR="00136F4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בטיול</w:t>
      </w:r>
    </w:p>
    <w:p w14:paraId="41DE2E32" w14:textId="6EAF14A9" w:rsidR="00D626F2" w:rsidRDefault="00D626F2" w:rsidP="00D626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 w:rsidRPr="00D831D3">
        <w:rPr>
          <w:rFonts w:ascii="Arial" w:eastAsia="Times New Roman" w:hAnsi="Arial" w:hint="cs"/>
          <w:sz w:val="16"/>
          <w:szCs w:val="16"/>
          <w:rtl/>
        </w:rPr>
        <w:t xml:space="preserve">** </w:t>
      </w:r>
      <w:r w:rsidRPr="00D831D3">
        <w:rPr>
          <w:rFonts w:ascii="Arial" w:eastAsia="Times New Roman" w:hAnsi="Arial" w:hint="cs"/>
          <w:sz w:val="28"/>
          <w:szCs w:val="28"/>
          <w:rtl/>
        </w:rPr>
        <w:t>ה</w:t>
      </w:r>
      <w:r w:rsidRPr="00D831D3">
        <w:rPr>
          <w:rFonts w:ascii="Arial" w:eastAsia="Times New Roman" w:hAnsi="Arial"/>
          <w:sz w:val="28"/>
          <w:szCs w:val="28"/>
          <w:rtl/>
        </w:rPr>
        <w:t xml:space="preserve">מחיר </w:t>
      </w:r>
      <w:r w:rsidRPr="00D831D3">
        <w:rPr>
          <w:rFonts w:ascii="Arial" w:eastAsia="Times New Roman" w:hAnsi="Arial" w:hint="cs"/>
          <w:sz w:val="28"/>
          <w:szCs w:val="28"/>
          <w:rtl/>
        </w:rPr>
        <w:t xml:space="preserve">כולל </w:t>
      </w:r>
      <w:r w:rsidR="00E115EF">
        <w:rPr>
          <w:rFonts w:ascii="Arial" w:eastAsia="Times New Roman" w:hAnsi="Arial" w:hint="cs"/>
          <w:sz w:val="28"/>
          <w:szCs w:val="28"/>
          <w:rtl/>
        </w:rPr>
        <w:t>הסעה</w:t>
      </w:r>
      <w:r>
        <w:rPr>
          <w:rFonts w:ascii="Arial" w:eastAsia="Times New Roman" w:hAnsi="Arial" w:hint="cs"/>
          <w:sz w:val="28"/>
          <w:szCs w:val="28"/>
          <w:rtl/>
        </w:rPr>
        <w:t>,</w:t>
      </w:r>
      <w:r w:rsidR="00E115EF">
        <w:rPr>
          <w:rFonts w:ascii="Arial" w:eastAsia="Times New Roman" w:hAnsi="Arial" w:hint="cs"/>
          <w:sz w:val="28"/>
          <w:szCs w:val="28"/>
          <w:rtl/>
        </w:rPr>
        <w:t xml:space="preserve"> </w:t>
      </w:r>
      <w:r w:rsidR="00770EF2">
        <w:rPr>
          <w:rFonts w:ascii="Arial" w:eastAsia="Times New Roman" w:hAnsi="Arial" w:hint="cs"/>
          <w:sz w:val="28"/>
          <w:szCs w:val="28"/>
          <w:rtl/>
        </w:rPr>
        <w:t>כיבוד</w:t>
      </w:r>
      <w:r w:rsidR="00E115EF">
        <w:rPr>
          <w:rFonts w:ascii="Arial" w:eastAsia="Times New Roman" w:hAnsi="Arial" w:hint="cs"/>
          <w:sz w:val="28"/>
          <w:szCs w:val="28"/>
          <w:rtl/>
        </w:rPr>
        <w:t>, כניסה לאתרים</w:t>
      </w:r>
      <w:r w:rsidRPr="00D831D3">
        <w:rPr>
          <w:rFonts w:ascii="Arial" w:eastAsia="Times New Roman" w:hAnsi="Arial" w:hint="cs"/>
          <w:sz w:val="28"/>
          <w:szCs w:val="28"/>
          <w:rtl/>
        </w:rPr>
        <w:t>.</w:t>
      </w:r>
    </w:p>
    <w:p w14:paraId="4DB8992B" w14:textId="3DD8F78A" w:rsidR="00770EF2" w:rsidRDefault="00770EF2" w:rsidP="00770E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</w:p>
    <w:p w14:paraId="479D38B5" w14:textId="3884BCFA" w:rsidR="00770EF2" w:rsidRPr="00D831D3" w:rsidRDefault="00770EF2" w:rsidP="00770E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>
        <w:rPr>
          <w:rFonts w:ascii="Arial" w:eastAsia="Times New Roman" w:hAnsi="Arial" w:hint="cs"/>
          <w:sz w:val="28"/>
          <w:szCs w:val="28"/>
          <w:u w:val="single"/>
          <w:rtl/>
        </w:rPr>
        <w:t xml:space="preserve">דרגת קושי </w:t>
      </w:r>
      <w:r w:rsidR="005F7786">
        <w:rPr>
          <w:rFonts w:ascii="Arial" w:eastAsia="Times New Roman" w:hAnsi="Arial" w:hint="cs"/>
          <w:sz w:val="28"/>
          <w:szCs w:val="28"/>
          <w:u w:val="single"/>
          <w:rtl/>
        </w:rPr>
        <w:t>בינונית</w:t>
      </w:r>
    </w:p>
    <w:p w14:paraId="039F0697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383C445" w14:textId="77777777" w:rsidR="00ED12FD" w:rsidRPr="00ED12FD" w:rsidRDefault="00ED12FD" w:rsidP="00ED12FD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510D81D4" w14:textId="76C3BEA4" w:rsidR="00ED12FD" w:rsidRPr="00ED12FD" w:rsidRDefault="00627ED1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="Calibri" w:hint="cs"/>
          <w:b/>
          <w:bCs/>
          <w:rtl/>
        </w:rPr>
        <w:t xml:space="preserve">הפעילות </w:t>
      </w:r>
      <w:r w:rsidR="00ED12FD" w:rsidRPr="00ED12FD">
        <w:rPr>
          <w:rFonts w:asciiTheme="minorHAnsi" w:eastAsia="Times New Roman" w:hAnsiTheme="minorHAnsi" w:cs="Calibri"/>
          <w:b/>
          <w:bCs/>
          <w:rtl/>
        </w:rPr>
        <w:t>על פי התו הסגול</w:t>
      </w:r>
      <w:r w:rsidR="00ED12FD" w:rsidRPr="00ED12FD">
        <w:rPr>
          <w:rFonts w:asciiTheme="minorHAnsi" w:eastAsia="Times New Roman" w:hAnsiTheme="minorHAnsi" w:cs="Calibri" w:hint="cs"/>
          <w:b/>
          <w:bCs/>
          <w:rtl/>
        </w:rPr>
        <w:t>.</w:t>
      </w:r>
    </w:p>
    <w:p w14:paraId="0E3A7809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>תעודה מזהה + תו ירוק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741BB8D3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יתכנו שינוים בתוכנית </w:t>
      </w:r>
      <w:r w:rsidRPr="00ED12FD">
        <w:rPr>
          <w:rFonts w:asciiTheme="minorHAnsi" w:eastAsia="Times New Roman" w:hAnsiTheme="minorHAnsi" w:cs="Calibri" w:hint="cs"/>
          <w:b/>
          <w:bCs/>
          <w:rtl/>
        </w:rPr>
        <w:t>בהתאם למזג אויר / הנחיות משרד הבריאות.</w:t>
      </w:r>
    </w:p>
    <w:p w14:paraId="668E6266" w14:textId="77777777" w:rsidR="00ED12FD" w:rsidRPr="0025633D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</w:rPr>
      </w:pPr>
    </w:p>
    <w:p w14:paraId="7F61C4AF" w14:textId="77777777" w:rsidR="00ED12FD" w:rsidRPr="00D831D3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  <w:sz w:val="14"/>
          <w:szCs w:val="14"/>
          <w:rtl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3712DB18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 בטיול,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23F86B17" w14:textId="77777777" w:rsidR="00D626F2" w:rsidRDefault="00D626F2" w:rsidP="00E115EF">
      <w:pPr>
        <w:spacing w:before="120" w:after="120"/>
        <w:rPr>
          <w:rFonts w:ascii="Tahoma" w:hAnsi="Tahoma" w:cs="Tahoma"/>
          <w:sz w:val="22"/>
          <w:szCs w:val="22"/>
        </w:rPr>
      </w:pPr>
    </w:p>
    <w:p w14:paraId="7A8A77B4" w14:textId="41D5E148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</w:t>
      </w:r>
      <w:r w:rsidR="00D215FA">
        <w:rPr>
          <w:rFonts w:ascii="Tahoma" w:hAnsi="Tahoma" w:cs="Tahoma" w:hint="cs"/>
          <w:sz w:val="22"/>
          <w:szCs w:val="22"/>
          <w:rtl/>
        </w:rPr>
        <w:t xml:space="preserve">ת.ז. ____________ </w:t>
      </w:r>
      <w:r w:rsidR="00D215FA" w:rsidRPr="00D92C9D">
        <w:rPr>
          <w:rFonts w:ascii="Tahoma" w:hAnsi="Tahoma" w:cs="Tahoma" w:hint="cs"/>
          <w:b/>
          <w:bCs/>
          <w:sz w:val="22"/>
          <w:szCs w:val="22"/>
          <w:rtl/>
        </w:rPr>
        <w:t>שנת לידה</w:t>
      </w:r>
      <w:r w:rsidR="00D215FA">
        <w:rPr>
          <w:rFonts w:ascii="Tahoma" w:hAnsi="Tahoma" w:cs="Tahoma" w:hint="cs"/>
          <w:sz w:val="22"/>
          <w:szCs w:val="22"/>
          <w:rtl/>
        </w:rPr>
        <w:t>:____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2F5A35BA" w14:textId="77777777" w:rsidR="00D215FA" w:rsidRPr="009914A9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ת.ז. ____________ </w:t>
      </w:r>
      <w:r w:rsidRPr="00D92C9D">
        <w:rPr>
          <w:rFonts w:ascii="Tahoma" w:hAnsi="Tahoma" w:cs="Tahoma" w:hint="cs"/>
          <w:b/>
          <w:bCs/>
          <w:sz w:val="22"/>
          <w:szCs w:val="22"/>
          <w:rtl/>
        </w:rPr>
        <w:t>שנת לידה</w:t>
      </w:r>
      <w:r>
        <w:rPr>
          <w:rFonts w:ascii="Tahoma" w:hAnsi="Tahoma" w:cs="Tahoma" w:hint="cs"/>
          <w:sz w:val="22"/>
          <w:szCs w:val="22"/>
          <w:rtl/>
        </w:rPr>
        <w:t>:____</w:t>
      </w:r>
    </w:p>
    <w:p w14:paraId="11F93AC3" w14:textId="77777777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18CB6C7" w14:textId="13EDB48D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rtl/>
        </w:rPr>
        <w:t>יישוב: ____________</w:t>
      </w:r>
      <w:r w:rsidR="0087320B">
        <w:rPr>
          <w:rFonts w:ascii="Tahoma" w:hAnsi="Tahoma" w:cs="Tahoma" w:hint="cs"/>
          <w:sz w:val="22"/>
          <w:szCs w:val="22"/>
          <w:rtl/>
        </w:rPr>
        <w:t xml:space="preserve">     מייל: ______________________________</w:t>
      </w:r>
      <w:r w:rsidR="0087320B">
        <w:rPr>
          <w:rFonts w:ascii="Tahoma" w:hAnsi="Tahoma" w:cs="Tahoma"/>
          <w:sz w:val="22"/>
          <w:szCs w:val="22"/>
        </w:rPr>
        <w:t xml:space="preserve"> </w:t>
      </w:r>
    </w:p>
    <w:p w14:paraId="167D0859" w14:textId="77777777" w:rsidR="00D215FA" w:rsidRPr="007E3475" w:rsidRDefault="00D215FA" w:rsidP="00D215FA">
      <w:pPr>
        <w:spacing w:before="120" w:after="120"/>
        <w:ind w:left="-397"/>
        <w:jc w:val="right"/>
        <w:rPr>
          <w:rFonts w:ascii="Tahoma" w:hAnsi="Tahoma" w:cs="Tahoma"/>
          <w:color w:val="FF0000"/>
          <w:rtl/>
        </w:rPr>
      </w:pPr>
    </w:p>
    <w:p w14:paraId="49804308" w14:textId="5518090E" w:rsidR="00D626F2" w:rsidRPr="007E3475" w:rsidRDefault="007E3475" w:rsidP="007E3475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b/>
          <w:bCs/>
          <w:color w:val="FF0000"/>
          <w:rtl/>
        </w:rPr>
        <w:t xml:space="preserve">** </w:t>
      </w:r>
      <w:r w:rsidRPr="007E3475">
        <w:rPr>
          <w:rFonts w:ascii="Tahoma" w:hAnsi="Tahoma" w:cs="Tahoma" w:hint="cs"/>
          <w:b/>
          <w:bCs/>
          <w:color w:val="FF0000"/>
          <w:rtl/>
        </w:rPr>
        <w:t>לאחר שליחת הטופס</w:t>
      </w:r>
      <w:r w:rsidRPr="007E3475">
        <w:rPr>
          <w:rFonts w:ascii="Tahoma" w:hAnsi="Tahoma" w:cs="Tahoma" w:hint="cs"/>
          <w:color w:val="FF0000"/>
          <w:rtl/>
        </w:rPr>
        <w:t xml:space="preserve">, </w:t>
      </w:r>
      <w:r w:rsidRPr="007E3475">
        <w:rPr>
          <w:rFonts w:ascii="Tahoma" w:hAnsi="Tahoma" w:cs="Tahoma" w:hint="cs"/>
          <w:b/>
          <w:bCs/>
          <w:color w:val="FF0000"/>
          <w:u w:val="single"/>
          <w:rtl/>
        </w:rPr>
        <w:t>נא להתקשר למחלקת ותיקים להשלמת ההרשמה</w:t>
      </w:r>
      <w:r>
        <w:rPr>
          <w:rFonts w:ascii="Tahoma" w:hAnsi="Tahoma" w:cs="Tahoma" w:hint="cs"/>
          <w:b/>
          <w:bCs/>
          <w:color w:val="FF0000"/>
          <w:u w:val="single"/>
          <w:rtl/>
        </w:rPr>
        <w:t>.</w:t>
      </w:r>
    </w:p>
    <w:p w14:paraId="58987820" w14:textId="4B2E3A6E" w:rsidR="00D626F2" w:rsidRPr="00E30DD9" w:rsidRDefault="00E30DD9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E30DD9">
        <w:rPr>
          <w:rFonts w:ascii="Tahoma" w:hAnsi="Tahoma" w:cs="Tahoma" w:hint="cs"/>
          <w:b/>
          <w:bCs/>
          <w:sz w:val="22"/>
          <w:szCs w:val="22"/>
          <w:u w:val="single"/>
          <w:rtl/>
        </w:rPr>
        <w:t>מדיניות ביטול:</w:t>
      </w:r>
    </w:p>
    <w:p w14:paraId="478471B1" w14:textId="5963B6EC" w:rsidR="00E30DD9" w:rsidRPr="00E30DD9" w:rsidRDefault="00E30DD9" w:rsidP="00E30DD9">
      <w:pPr>
        <w:bidi/>
        <w:spacing w:before="100" w:beforeAutospacing="1" w:after="100" w:afterAutospacing="1"/>
        <w:contextualSpacing/>
        <w:rPr>
          <w:rFonts w:ascii="Tahoma" w:hAnsi="Tahoma" w:cs="Tahoma"/>
          <w:rtl/>
        </w:rPr>
      </w:pPr>
      <w:r w:rsidRPr="00E30DD9">
        <w:rPr>
          <w:rFonts w:ascii="Tahoma" w:hAnsi="Tahoma" w:cs="Tahoma" w:hint="cs"/>
          <w:rtl/>
        </w:rPr>
        <w:t>7 ימים ממועד הטיול: 50% חיוב.</w:t>
      </w:r>
    </w:p>
    <w:p w14:paraId="616D684E" w14:textId="07E3F1EE" w:rsidR="00E30DD9" w:rsidRPr="00E30DD9" w:rsidRDefault="00E30DD9" w:rsidP="00E30DD9">
      <w:pPr>
        <w:bidi/>
        <w:spacing w:before="100" w:beforeAutospacing="1" w:after="100" w:afterAutospacing="1"/>
        <w:contextualSpacing/>
        <w:rPr>
          <w:rFonts w:ascii="Tahoma" w:hAnsi="Tahoma" w:cs="Tahoma"/>
          <w:rtl/>
        </w:rPr>
      </w:pPr>
      <w:r w:rsidRPr="00E30DD9">
        <w:rPr>
          <w:rFonts w:ascii="Tahoma" w:hAnsi="Tahoma" w:cs="Tahoma" w:hint="cs"/>
          <w:rtl/>
        </w:rPr>
        <w:t>3 ימים ממועד הטיול: חיוב מלא</w:t>
      </w:r>
    </w:p>
    <w:p w14:paraId="72E61153" w14:textId="77777777" w:rsidR="00E30DD9" w:rsidRDefault="00E30DD9" w:rsidP="00E30DD9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 w:rsidRPr="007E3475">
        <w:rPr>
          <w:rFonts w:ascii="Arial" w:eastAsia="Times New Roman" w:hAnsi="Arial" w:hint="cs"/>
          <w:b/>
          <w:bCs/>
          <w:sz w:val="32"/>
          <w:szCs w:val="32"/>
          <w:rtl/>
        </w:rPr>
        <w:t>09-8981634 , 09-8973321          פקס: 09-8948929</w:t>
      </w: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97FC5" w14:textId="77777777" w:rsidR="0096421C" w:rsidRDefault="0096421C" w:rsidP="00B54B39">
      <w:r>
        <w:separator/>
      </w:r>
    </w:p>
  </w:endnote>
  <w:endnote w:type="continuationSeparator" w:id="0">
    <w:p w14:paraId="3123A49D" w14:textId="77777777" w:rsidR="0096421C" w:rsidRDefault="0096421C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FCA35" w14:textId="77777777" w:rsidR="0096421C" w:rsidRDefault="0096421C" w:rsidP="00B54B39">
      <w:r>
        <w:separator/>
      </w:r>
    </w:p>
  </w:footnote>
  <w:footnote w:type="continuationSeparator" w:id="0">
    <w:p w14:paraId="5B02CAD2" w14:textId="77777777" w:rsidR="0096421C" w:rsidRDefault="0096421C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14AAC"/>
    <w:rsid w:val="000707E8"/>
    <w:rsid w:val="00080D42"/>
    <w:rsid w:val="000C795D"/>
    <w:rsid w:val="00106B3E"/>
    <w:rsid w:val="0013459E"/>
    <w:rsid w:val="00136F4F"/>
    <w:rsid w:val="001C25AD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5F7786"/>
    <w:rsid w:val="00627ED1"/>
    <w:rsid w:val="00677F68"/>
    <w:rsid w:val="006A3FD5"/>
    <w:rsid w:val="006B411A"/>
    <w:rsid w:val="006E044A"/>
    <w:rsid w:val="00737729"/>
    <w:rsid w:val="007379E4"/>
    <w:rsid w:val="007423B9"/>
    <w:rsid w:val="0074651F"/>
    <w:rsid w:val="00751AE8"/>
    <w:rsid w:val="00765FA8"/>
    <w:rsid w:val="00770EF2"/>
    <w:rsid w:val="007E3475"/>
    <w:rsid w:val="00834DA7"/>
    <w:rsid w:val="0087320B"/>
    <w:rsid w:val="00877EF8"/>
    <w:rsid w:val="00895A14"/>
    <w:rsid w:val="008A6871"/>
    <w:rsid w:val="008E54CD"/>
    <w:rsid w:val="0096421C"/>
    <w:rsid w:val="009D2A6D"/>
    <w:rsid w:val="009E26DA"/>
    <w:rsid w:val="00A2407E"/>
    <w:rsid w:val="00A31D06"/>
    <w:rsid w:val="00A42454"/>
    <w:rsid w:val="00A57491"/>
    <w:rsid w:val="00A6228A"/>
    <w:rsid w:val="00A83C0D"/>
    <w:rsid w:val="00AA4A7A"/>
    <w:rsid w:val="00AC3ABB"/>
    <w:rsid w:val="00AD5A2C"/>
    <w:rsid w:val="00B23933"/>
    <w:rsid w:val="00B44138"/>
    <w:rsid w:val="00B448E4"/>
    <w:rsid w:val="00B54B39"/>
    <w:rsid w:val="00BA1541"/>
    <w:rsid w:val="00BC4DDF"/>
    <w:rsid w:val="00BE0935"/>
    <w:rsid w:val="00CC7A63"/>
    <w:rsid w:val="00D17CEF"/>
    <w:rsid w:val="00D215FA"/>
    <w:rsid w:val="00D626F2"/>
    <w:rsid w:val="00D92C9D"/>
    <w:rsid w:val="00DE537D"/>
    <w:rsid w:val="00E115EF"/>
    <w:rsid w:val="00E2023F"/>
    <w:rsid w:val="00E30DD9"/>
    <w:rsid w:val="00E74EF7"/>
    <w:rsid w:val="00EB6B9B"/>
    <w:rsid w:val="00ED12FD"/>
    <w:rsid w:val="00F13FEF"/>
    <w:rsid w:val="00F54F2A"/>
    <w:rsid w:val="00FB35DE"/>
    <w:rsid w:val="00FB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21</TotalTime>
  <Pages>1</Pages>
  <Words>187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3</cp:revision>
  <cp:lastPrinted>2021-10-24T04:42:00Z</cp:lastPrinted>
  <dcterms:created xsi:type="dcterms:W3CDTF">2021-10-21T12:27:00Z</dcterms:created>
  <dcterms:modified xsi:type="dcterms:W3CDTF">2021-10-24T04:42:00Z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