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7520F" w14:textId="1FEC2E10" w:rsidR="00E53E6A" w:rsidRDefault="00C71359" w:rsidP="00C71359">
      <w:pPr>
        <w:spacing w:line="360" w:lineRule="auto"/>
        <w:rPr>
          <w:rFonts w:asciiTheme="majorBidi" w:hAnsiTheme="majorBidi" w:cstheme="majorBidi"/>
          <w:b/>
          <w:bCs/>
          <w:color w:val="295073"/>
          <w:sz w:val="32"/>
          <w:szCs w:val="32"/>
          <w:rtl/>
        </w:rPr>
      </w:pPr>
      <w:r w:rsidRPr="00C7135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                      </w:t>
      </w:r>
      <w:r w:rsidRPr="00C71359">
        <w:rPr>
          <w:rFonts w:asciiTheme="majorBidi" w:hAnsiTheme="majorBidi" w:cstheme="majorBidi"/>
          <w:b/>
          <w:bCs/>
          <w:color w:val="295073"/>
          <w:sz w:val="32"/>
          <w:szCs w:val="32"/>
          <w:rtl/>
        </w:rPr>
        <w:t xml:space="preserve">מחלקת ותיקים       </w:t>
      </w:r>
    </w:p>
    <w:p w14:paraId="2E820714" w14:textId="6A3C9AF5" w:rsidR="00D51958" w:rsidRDefault="00E53E6A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B1199AC" w14:textId="166F7456" w:rsidR="001B5E1A" w:rsidRDefault="00D51958" w:rsidP="00985613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</w:t>
      </w:r>
      <w:r w:rsidR="00E53E6A">
        <w:rPr>
          <w:rFonts w:ascii="Arial" w:hAnsi="Arial" w:cs="Narkisim"/>
          <w:b/>
          <w:bCs/>
          <w:sz w:val="44"/>
          <w:szCs w:val="44"/>
          <w:rtl/>
        </w:rPr>
        <w:t xml:space="preserve"> </w:t>
      </w:r>
      <w:r w:rsidR="00985613">
        <w:rPr>
          <w:rFonts w:ascii="Arial" w:hAnsi="Arial" w:cs="Narkisim" w:hint="cs"/>
          <w:b/>
          <w:bCs/>
          <w:sz w:val="44"/>
          <w:szCs w:val="44"/>
          <w:rtl/>
        </w:rPr>
        <w:t>בדרכי האומנות  |  סיורי גלריות</w:t>
      </w:r>
    </w:p>
    <w:p w14:paraId="455193E3" w14:textId="77777777" w:rsidR="001B5E1A" w:rsidRDefault="001B5E1A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</w:rPr>
      </w:pPr>
    </w:p>
    <w:p w14:paraId="6FBA203C" w14:textId="20CC5295" w:rsidR="00E53E6A" w:rsidRDefault="00985613" w:rsidP="00603BC7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>
        <w:rPr>
          <w:rFonts w:cs="Narkisim" w:hint="cs"/>
          <w:b/>
          <w:bCs/>
          <w:sz w:val="40"/>
          <w:szCs w:val="40"/>
          <w:rtl/>
        </w:rPr>
        <w:t xml:space="preserve">סיור דצמבר עם אפי גן </w:t>
      </w:r>
      <w:r>
        <w:rPr>
          <w:rFonts w:cs="Narkisim"/>
          <w:b/>
          <w:bCs/>
          <w:sz w:val="40"/>
          <w:szCs w:val="40"/>
          <w:rtl/>
        </w:rPr>
        <w:t>–</w:t>
      </w:r>
      <w:r>
        <w:rPr>
          <w:rFonts w:cs="Narkisim" w:hint="cs"/>
          <w:b/>
          <w:bCs/>
          <w:sz w:val="40"/>
          <w:szCs w:val="40"/>
          <w:rtl/>
        </w:rPr>
        <w:t xml:space="preserve"> אוצרת מוזיאון ראשון לציון</w:t>
      </w:r>
    </w:p>
    <w:p w14:paraId="5988D2CD" w14:textId="13178946" w:rsidR="00985613" w:rsidRPr="00985613" w:rsidRDefault="00985613" w:rsidP="00603BC7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985613">
        <w:rPr>
          <w:rFonts w:cs="Narkisim" w:hint="cs"/>
          <w:b/>
          <w:bCs/>
          <w:sz w:val="40"/>
          <w:szCs w:val="40"/>
          <w:rtl/>
        </w:rPr>
        <w:t xml:space="preserve">                           10.12.21</w:t>
      </w:r>
    </w:p>
    <w:p w14:paraId="4275E0B7" w14:textId="37D1A63E" w:rsid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u w:val="single"/>
          <w:rtl/>
        </w:rPr>
      </w:pPr>
    </w:p>
    <w:p w14:paraId="6BBBDF84" w14:textId="10FC1E88" w:rsidR="00E53E6A" w:rsidRPr="00E53E6A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rtl/>
        </w:rPr>
      </w:pPr>
      <w:r w:rsidRPr="00E53E6A">
        <w:rPr>
          <w:rFonts w:asciiTheme="majorBidi" w:hAnsiTheme="majorBidi" w:cstheme="majorBidi"/>
          <w:b/>
          <w:bCs/>
          <w:u w:val="single"/>
          <w:rtl/>
        </w:rPr>
        <w:t xml:space="preserve">פרטי </w:t>
      </w:r>
      <w:r w:rsidR="00705828">
        <w:rPr>
          <w:rFonts w:asciiTheme="majorBidi" w:hAnsiTheme="majorBidi" w:cstheme="majorBidi" w:hint="cs"/>
          <w:b/>
          <w:bCs/>
          <w:u w:val="single"/>
          <w:rtl/>
        </w:rPr>
        <w:t>הנרשם</w:t>
      </w:r>
    </w:p>
    <w:p w14:paraId="217AAB8A" w14:textId="40CA3155" w:rsidR="00E53E6A" w:rsidRPr="00A2512B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="00275F05"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29F4DEE7" w14:textId="77777777" w:rsidR="00370836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="00275F05"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5A02E94A" w14:textId="39165CDA" w:rsidR="00E53E6A" w:rsidRPr="00A2512B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</w:rPr>
        <w:t>MAIL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441F7429" w14:textId="77777777" w:rsidR="001B5E1A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</w:p>
    <w:p w14:paraId="09F33A31" w14:textId="56743B9A" w:rsidR="001B5E1A" w:rsidRPr="00A2512B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זהות_________________</w:t>
      </w:r>
    </w:p>
    <w:p w14:paraId="530C1C9A" w14:textId="77777777" w:rsidR="001B5E1A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נייד___________</w:t>
      </w:r>
      <w:r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12B21FA2" w14:textId="77777777" w:rsidR="001B5E1A" w:rsidRPr="00A2512B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</w:rPr>
        <w:t>MAIL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2FFD9811" w14:textId="77777777" w:rsidR="001B5E1A" w:rsidRDefault="001B5E1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u w:val="single"/>
          <w:rtl/>
        </w:rPr>
      </w:pPr>
    </w:p>
    <w:p w14:paraId="3CBCA7B5" w14:textId="6BCADA2F" w:rsidR="00E53E6A" w:rsidRPr="00A2512B" w:rsidRDefault="00E53E6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u w:val="single"/>
          <w:rtl/>
        </w:rPr>
        <w:t>סה"כ תשלום</w:t>
      </w:r>
      <w:r w:rsidRPr="00A2512B">
        <w:rPr>
          <w:rFonts w:asciiTheme="majorBidi" w:hAnsiTheme="majorBidi" w:cstheme="majorBidi"/>
          <w:rtl/>
        </w:rPr>
        <w:t xml:space="preserve">:    </w:t>
      </w:r>
      <w:r w:rsidR="00985613">
        <w:rPr>
          <w:rFonts w:asciiTheme="majorBidi" w:hAnsiTheme="majorBidi" w:cstheme="majorBidi" w:hint="cs"/>
          <w:rtl/>
        </w:rPr>
        <w:t>175</w:t>
      </w:r>
      <w:r w:rsidR="0066551A">
        <w:rPr>
          <w:rFonts w:asciiTheme="majorBidi" w:hAnsiTheme="majorBidi" w:cstheme="majorBidi" w:hint="cs"/>
          <w:rtl/>
        </w:rPr>
        <w:t xml:space="preserve"> ₪ </w:t>
      </w:r>
    </w:p>
    <w:p w14:paraId="3EF7C6EF" w14:textId="1A070D66" w:rsidR="00370836" w:rsidRDefault="00370836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u w:val="single"/>
          <w:rtl/>
        </w:rPr>
        <w:t>הערות: ______________________________________________________</w:t>
      </w:r>
    </w:p>
    <w:p w14:paraId="3D9BED8F" w14:textId="49F65516" w:rsidR="00370836" w:rsidRPr="00705828" w:rsidRDefault="00705828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b/>
          <w:bCs/>
          <w:rtl/>
        </w:rPr>
      </w:pPr>
      <w:r w:rsidRPr="00705828">
        <w:rPr>
          <w:rFonts w:asciiTheme="majorBidi" w:hAnsiTheme="majorBidi" w:cstheme="majorBidi" w:hint="cs"/>
          <w:rtl/>
        </w:rPr>
        <w:t>**</w:t>
      </w:r>
      <w:r w:rsidRPr="00705828">
        <w:rPr>
          <w:rFonts w:asciiTheme="majorBidi" w:hAnsiTheme="majorBidi" w:cstheme="majorBidi" w:hint="cs"/>
          <w:b/>
          <w:bCs/>
          <w:rtl/>
        </w:rPr>
        <w:t xml:space="preserve"> לאחר שליחת הטופס נא להתקשר למחלקת ותיקים להשלמת הרשמה</w:t>
      </w:r>
    </w:p>
    <w:p w14:paraId="65CC4729" w14:textId="77777777" w:rsidR="00705828" w:rsidRDefault="00705828" w:rsidP="00370836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</w:t>
      </w:r>
      <w:r w:rsidR="00E53E6A" w:rsidRPr="00A2512B">
        <w:rPr>
          <w:rFonts w:asciiTheme="majorBidi" w:hAnsiTheme="majorBidi" w:cstheme="majorBidi"/>
          <w:rtl/>
        </w:rPr>
        <w:t>09-8981634 /09-8973321</w:t>
      </w:r>
    </w:p>
    <w:p w14:paraId="07C0C1B9" w14:textId="77777777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מדיניות ביטולים:</w:t>
      </w:r>
      <w:bookmarkStart w:id="0" w:name="_GoBack"/>
      <w:bookmarkEnd w:id="0"/>
    </w:p>
    <w:p w14:paraId="1F745AD4" w14:textId="6FB3BA51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7 ימים ממועד סיור 50% חיוב</w:t>
      </w:r>
    </w:p>
    <w:p w14:paraId="5E8AFA91" w14:textId="6A443309" w:rsidR="00A2512B" w:rsidRPr="00A2512B" w:rsidRDefault="00705828" w:rsidP="00705828">
      <w:pPr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3 ימים ממועד הסיור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חיוב מלא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 w:rsidR="001B5E1A">
        <w:rPr>
          <w:rFonts w:asciiTheme="majorBidi" w:hAnsiTheme="majorBidi" w:cstheme="majorBidi" w:hint="cs"/>
          <w:u w:val="single"/>
          <w:rtl/>
        </w:rPr>
        <w:t xml:space="preserve">     </w:t>
      </w:r>
    </w:p>
    <w:p w14:paraId="08BD6911" w14:textId="77777777" w:rsidR="00E53E6A" w:rsidRPr="00A2512B" w:rsidRDefault="00E53E6A" w:rsidP="00E53E6A">
      <w:pPr>
        <w:ind w:left="708"/>
        <w:rPr>
          <w:rFonts w:asciiTheme="majorBidi" w:hAnsiTheme="majorBidi" w:cstheme="majorBidi"/>
        </w:rPr>
      </w:pPr>
    </w:p>
    <w:p w14:paraId="08142B01" w14:textId="4F0CCCB7" w:rsidR="0029006B" w:rsidRPr="00E53E6A" w:rsidRDefault="00C71359" w:rsidP="00370836">
      <w:pPr>
        <w:spacing w:line="360" w:lineRule="auto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color w:val="295073"/>
          <w:rtl/>
        </w:rPr>
        <w:t xml:space="preserve">                                              </w:t>
      </w:r>
    </w:p>
    <w:sectPr w:rsidR="0029006B" w:rsidRPr="00E53E6A" w:rsidSect="006B411A">
      <w:headerReference w:type="default" r:id="rId11"/>
      <w:footerReference w:type="default" r:id="rId12"/>
      <w:type w:val="continuous"/>
      <w:pgSz w:w="11900" w:h="16840"/>
      <w:pgMar w:top="1440" w:right="1800" w:bottom="1440" w:left="180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13CCBA5A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77777777" w:rsidR="00363A5A" w:rsidRDefault="00363A5A" w:rsidP="00C71359">
    <w:pPr>
      <w:pStyle w:val="p2"/>
      <w:ind w:left="-624"/>
      <w:jc w:val="left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>
      <w:rPr>
        <w:rFonts w:asciiTheme="majorBidi" w:hAnsiTheme="majorBidi" w:cstheme="majorBidi"/>
        <w:sz w:val="26"/>
        <w:szCs w:val="26"/>
        <w:rtl/>
      </w:rPr>
      <w:t xml:space="preserve">שלוחת בת חפר  09-8781090  שלוחת חוף חפר 09-8664306  | </w:t>
    </w:r>
    <w:r>
      <w:rPr>
        <w:rFonts w:asciiTheme="majorBidi" w:hAnsiTheme="majorBidi"/>
        <w:sz w:val="26"/>
        <w:szCs w:val="26"/>
        <w:rtl/>
      </w:rPr>
      <w:t>שלוחת שפלת חפר 09-9747230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 w:rsidR="00C71359">
      <w:rPr>
        <w:rStyle w:val="apple-converted-space"/>
        <w:rFonts w:asciiTheme="majorBidi" w:hAnsiTheme="majorBidi" w:cstheme="majorBidi"/>
        <w:sz w:val="26"/>
        <w:szCs w:val="26"/>
      </w:rPr>
      <w:t xml:space="preserve">                           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 w:rsidR="00C71359">
      <w:rPr>
        <w:rFonts w:ascii="Narkisim" w:hAnsi="Narkisim" w:cs="Narkisim" w:hint="cs"/>
        <w:noProof/>
        <w:sz w:val="28"/>
        <w:szCs w:val="28"/>
        <w:rtl/>
        <w:lang w:eastAsia="he-IL"/>
      </w:rPr>
      <w:t xml:space="preserve">  </w:t>
    </w:r>
    <w:r w:rsidR="00C71359">
      <w:rPr>
        <w:rFonts w:asciiTheme="majorBidi" w:hAnsiTheme="majorBidi" w:cstheme="majorBidi" w:hint="cs"/>
        <w:sz w:val="26"/>
        <w:szCs w:val="26"/>
        <w:rtl/>
      </w:rPr>
      <w:t xml:space="preserve">מחלקת ותיקים </w:t>
    </w:r>
    <w:r w:rsidR="00C71359" w:rsidRPr="00C71359">
      <w:rPr>
        <w:rFonts w:asciiTheme="majorBidi" w:hAnsiTheme="majorBidi" w:cstheme="majorBidi"/>
        <w:noProof/>
        <w:sz w:val="26"/>
        <w:szCs w:val="26"/>
        <w:rtl/>
        <w:lang w:eastAsia="he-IL"/>
      </w:rPr>
      <w:t>09-8981634  09-8973321</w:t>
    </w:r>
    <w:r w:rsidR="00C71359" w:rsidRPr="00C71359">
      <w:rPr>
        <w:rFonts w:asciiTheme="majorBidi" w:hAnsiTheme="majorBidi" w:cstheme="majorBidi"/>
        <w:sz w:val="26"/>
        <w:szCs w:val="26"/>
        <w:rtl/>
      </w:rPr>
      <w:t xml:space="preserve"> 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1A2F2" w14:textId="77777777" w:rsidR="00B54B39" w:rsidRDefault="00751AE8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5018E" wp14:editId="43D997E7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A54161" wp14:editId="17C9CC28">
          <wp:simplePos x="0" y="0"/>
          <wp:positionH relativeFrom="column">
            <wp:posOffset>1924050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44EB9D" w14:textId="77777777" w:rsidR="00B54B39" w:rsidRPr="00A31D06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hint="cs"/>
        <w:b/>
        <w:bCs/>
        <w:color w:val="203F6B"/>
        <w:sz w:val="36"/>
        <w:szCs w:val="36"/>
        <w:rtl/>
      </w:rPr>
      <w:t xml:space="preserve">אגף קהילה וישובים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C795D"/>
    <w:rsid w:val="00106B3E"/>
    <w:rsid w:val="0018539E"/>
    <w:rsid w:val="001B5E1A"/>
    <w:rsid w:val="001C25AD"/>
    <w:rsid w:val="00240BB4"/>
    <w:rsid w:val="00256D9D"/>
    <w:rsid w:val="00266E9D"/>
    <w:rsid w:val="00275F05"/>
    <w:rsid w:val="0029006B"/>
    <w:rsid w:val="002A28DB"/>
    <w:rsid w:val="002A4C86"/>
    <w:rsid w:val="00363A5A"/>
    <w:rsid w:val="00370836"/>
    <w:rsid w:val="00465C04"/>
    <w:rsid w:val="00535078"/>
    <w:rsid w:val="00543393"/>
    <w:rsid w:val="00603BC7"/>
    <w:rsid w:val="0066551A"/>
    <w:rsid w:val="00677F68"/>
    <w:rsid w:val="006A3FD5"/>
    <w:rsid w:val="006B411A"/>
    <w:rsid w:val="00700FBC"/>
    <w:rsid w:val="00705828"/>
    <w:rsid w:val="0072413C"/>
    <w:rsid w:val="007379E4"/>
    <w:rsid w:val="00751AE8"/>
    <w:rsid w:val="00765FA8"/>
    <w:rsid w:val="008237B2"/>
    <w:rsid w:val="00834DA7"/>
    <w:rsid w:val="00877EF8"/>
    <w:rsid w:val="00895A14"/>
    <w:rsid w:val="008A6871"/>
    <w:rsid w:val="008E54CD"/>
    <w:rsid w:val="00985613"/>
    <w:rsid w:val="009E26DA"/>
    <w:rsid w:val="009E2FF7"/>
    <w:rsid w:val="00A2407E"/>
    <w:rsid w:val="00A2512B"/>
    <w:rsid w:val="00A31D06"/>
    <w:rsid w:val="00A57491"/>
    <w:rsid w:val="00A6228A"/>
    <w:rsid w:val="00A71670"/>
    <w:rsid w:val="00AA4A7A"/>
    <w:rsid w:val="00B448E4"/>
    <w:rsid w:val="00B54B39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E53E6A"/>
    <w:rsid w:val="00E74EF7"/>
    <w:rsid w:val="00EB29C8"/>
    <w:rsid w:val="00F13FEF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F6F9F3-0A83-4171-8576-76CA6333A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F9EB320-BDED-4BA8-B7D4-46C32798A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22</TotalTime>
  <Pages>1</Pages>
  <Words>147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סיגל כספי</cp:lastModifiedBy>
  <cp:revision>7</cp:revision>
  <cp:lastPrinted>2021-09-09T10:00:00Z</cp:lastPrinted>
  <dcterms:created xsi:type="dcterms:W3CDTF">2021-11-02T13:10:00Z</dcterms:created>
  <dcterms:modified xsi:type="dcterms:W3CDTF">2021-11-30T09:33:00Z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