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89CF8" w14:textId="2F5F0D40" w:rsidR="00AC3ABB" w:rsidRPr="009E54F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</w:pPr>
      <w:r w:rsidRPr="009E54FB">
        <w:rPr>
          <w:rFonts w:asciiTheme="majorBidi" w:hAnsiTheme="majorBidi" w:cstheme="majorBidi" w:hint="cs"/>
          <w:b/>
          <w:bCs/>
          <w:i/>
          <w:iCs/>
          <w:color w:val="FF0000"/>
          <w:sz w:val="40"/>
          <w:szCs w:val="40"/>
          <w:rtl/>
        </w:rPr>
        <w:t>טופס הרשמה</w:t>
      </w:r>
    </w:p>
    <w:p w14:paraId="39D8F3A9" w14:textId="388EE4E0" w:rsidR="00D626F2" w:rsidRPr="00CA6A34" w:rsidRDefault="00605BF6" w:rsidP="009E54F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52"/>
          <w:szCs w:val="52"/>
          <w:rtl/>
        </w:rPr>
        <w:t xml:space="preserve">עוד חוזר הניגון 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96CB05E" w14:textId="5A336862" w:rsidR="00605BF6" w:rsidRDefault="009E54FB" w:rsidP="00605BF6">
      <w:pPr>
        <w:bidi/>
        <w:spacing w:line="360" w:lineRule="auto"/>
        <w:jc w:val="center"/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</w:pP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>יום ש</w:t>
      </w:r>
      <w:r w:rsidR="00D028A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ליש</w:t>
      </w:r>
      <w:r w:rsidR="00472D6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י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 </w:t>
      </w:r>
      <w:r w:rsidR="00605BF6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25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>.</w:t>
      </w:r>
      <w:r w:rsidR="00605BF6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1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>.202</w:t>
      </w:r>
      <w:r w:rsidR="00605BF6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2</w:t>
      </w:r>
      <w:r w:rsidRPr="009E54FB">
        <w:rPr>
          <w:rFonts w:asciiTheme="minorHAnsi" w:eastAsia="Times New Roman" w:hAnsiTheme="minorHAnsi" w:cstheme="minorHAnsi"/>
          <w:b/>
          <w:bCs/>
          <w:color w:val="FF0000"/>
          <w:sz w:val="36"/>
          <w:szCs w:val="36"/>
          <w:rtl/>
        </w:rPr>
        <w:t xml:space="preserve"> </w:t>
      </w:r>
      <w:r w:rsidRPr="009E54FB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 xml:space="preserve"> </w:t>
      </w:r>
      <w:r w:rsidR="00472D63"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תיאטרון הבימה,</w:t>
      </w:r>
    </w:p>
    <w:p w14:paraId="675FC99E" w14:textId="49B6C4B7" w:rsidR="00D626F2" w:rsidRDefault="00472D63" w:rsidP="00605BF6">
      <w:pPr>
        <w:bidi/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 w:hint="cs"/>
          <w:b/>
          <w:bCs/>
          <w:color w:val="FF0000"/>
          <w:sz w:val="36"/>
          <w:szCs w:val="36"/>
          <w:rtl/>
        </w:rPr>
        <w:t>אולם רובינא</w:t>
      </w:r>
      <w:r>
        <w:rPr>
          <w:rFonts w:asciiTheme="minorHAnsi" w:eastAsia="Times New Roman" w:hAnsiTheme="minorHAnsi" w:cstheme="minorHAnsi" w:hint="cs"/>
          <w:color w:val="FF0000"/>
          <w:sz w:val="36"/>
          <w:szCs w:val="36"/>
          <w:rtl/>
        </w:rPr>
        <w:t xml:space="preserve"> , </w:t>
      </w:r>
      <w:r w:rsidRPr="00472D63">
        <w:rPr>
          <w:rFonts w:asciiTheme="minorHAnsi" w:eastAsia="Times New Roman" w:hAnsiTheme="minorHAnsi" w:cstheme="minorHAnsi" w:hint="cs"/>
          <w:b/>
          <w:bCs/>
          <w:color w:val="FF0000"/>
          <w:sz w:val="32"/>
          <w:szCs w:val="32"/>
          <w:rtl/>
        </w:rPr>
        <w:t>ת"א</w:t>
      </w:r>
      <w:r w:rsidR="009E54FB" w:rsidRPr="009E54FB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br/>
      </w:r>
    </w:p>
    <w:p w14:paraId="75B5AD6C" w14:textId="24B64AF0" w:rsidR="009E54FB" w:rsidRDefault="009E54FB" w:rsidP="009E54FB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מחיר למשתתף: </w:t>
      </w:r>
      <w:r w:rsidR="00472D63"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1</w:t>
      </w:r>
      <w:r w:rsidR="00605BF6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5</w:t>
      </w:r>
      <w:r w:rsidR="00472D63"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>0</w:t>
      </w:r>
      <w:r w:rsidRPr="00CA6A34">
        <w:rPr>
          <w:rFonts w:asciiTheme="minorHAnsi" w:eastAsia="Times New Roman" w:hAnsiTheme="minorHAnsi" w:cstheme="minorHAnsi" w:hint="cs"/>
          <w:b/>
          <w:bCs/>
          <w:sz w:val="36"/>
          <w:szCs w:val="36"/>
          <w:rtl/>
        </w:rPr>
        <w:t xml:space="preserve"> ₪ 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כולל</w:t>
      </w:r>
      <w:r w:rsidRPr="009E54FB">
        <w:rPr>
          <w:rtl/>
        </w:rPr>
        <w:t xml:space="preserve"> </w:t>
      </w:r>
      <w:r w:rsidR="00104EA9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איסוף מהיישובים</w:t>
      </w:r>
      <w:r w:rsidR="00472D63">
        <w:rPr>
          <w:rFonts w:asciiTheme="minorHAnsi" w:eastAsia="Times New Roman" w:hAnsiTheme="minorHAnsi" w:cs="Calibri" w:hint="cs"/>
          <w:b/>
          <w:bCs/>
          <w:sz w:val="28"/>
          <w:szCs w:val="28"/>
          <w:rtl/>
        </w:rPr>
        <w:t>, כרטיס למחזמר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</w:p>
    <w:p w14:paraId="0E3A7809" w14:textId="10FEFE32" w:rsid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bookmarkStart w:id="0" w:name="_GoBack"/>
      <w:bookmarkEnd w:id="0"/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 xml:space="preserve"> תו ירוק</w:t>
      </w:r>
      <w:r w:rsidR="009E54FB">
        <w:rPr>
          <w:rFonts w:asciiTheme="minorHAnsi" w:eastAsia="Times New Roman" w:hAnsiTheme="minorHAnsi" w:cs="Calibri" w:hint="cs"/>
          <w:b/>
          <w:bCs/>
          <w:u w:val="single"/>
          <w:rtl/>
        </w:rPr>
        <w:t xml:space="preserve">/ </w:t>
      </w:r>
      <w:r w:rsidR="009E54FB" w:rsidRPr="009E54FB">
        <w:rPr>
          <w:rFonts w:asciiTheme="minorHAnsi" w:eastAsia="Times New Roman" w:hAnsiTheme="minorHAnsi" w:cs="Calibri" w:hint="cs"/>
          <w:b/>
          <w:bCs/>
          <w:highlight w:val="yellow"/>
          <w:u w:val="single"/>
          <w:rtl/>
        </w:rPr>
        <w:t>תעודת מחלים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216A8176" w14:textId="77777777" w:rsidR="00CA6A34" w:rsidRPr="00ED12FD" w:rsidRDefault="00CA6A34" w:rsidP="00462B66">
      <w:pPr>
        <w:pStyle w:val="a9"/>
        <w:bidi/>
        <w:rPr>
          <w:rFonts w:asciiTheme="minorHAnsi" w:eastAsia="Times New Roman" w:hAnsiTheme="minorHAnsi" w:cstheme="minorHAnsi"/>
          <w:b/>
          <w:bCs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0DF54651" w:rsidR="00ED12FD" w:rsidRDefault="00D626F2" w:rsidP="00ED12FD">
      <w:pPr>
        <w:pStyle w:val="NormalWeb"/>
        <w:spacing w:before="0" w:beforeAutospacing="0" w:after="0" w:afterAutospacing="0"/>
        <w:jc w:val="right"/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1597389E" w14:textId="77777777" w:rsidR="00CA6A34" w:rsidRDefault="00CA6A34" w:rsidP="00ED12FD">
      <w:pPr>
        <w:pStyle w:val="NormalWeb"/>
        <w:spacing w:before="0" w:beforeAutospacing="0" w:after="0" w:afterAutospacing="0"/>
        <w:jc w:val="right"/>
      </w:pPr>
    </w:p>
    <w:p w14:paraId="61C91729" w14:textId="3B6D21F0" w:rsidR="00D626F2" w:rsidRPr="00D114D2" w:rsidRDefault="009E54FB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sz w:val="28"/>
          <w:szCs w:val="28"/>
          <w:u w:val="single"/>
          <w:rtl/>
        </w:rPr>
      </w:pPr>
      <w:r w:rsidRPr="00D114D2">
        <w:rPr>
          <w:rFonts w:ascii="Arial" w:eastAsia="Times New Roman" w:hAnsi="Arial" w:hint="cs"/>
          <w:b/>
          <w:bCs/>
          <w:sz w:val="28"/>
          <w:szCs w:val="28"/>
          <w:u w:val="single"/>
          <w:rtl/>
        </w:rPr>
        <w:t>פרטי הרשמה</w:t>
      </w:r>
    </w:p>
    <w:p w14:paraId="54393B82" w14:textId="77777777" w:rsidR="00D626F2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7A8A77B4" w14:textId="297E9E92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bookmarkStart w:id="1" w:name="_Hlk89246714"/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</w:t>
      </w:r>
      <w:r w:rsidR="004F329E">
        <w:rPr>
          <w:rFonts w:ascii="Tahoma" w:hAnsi="Tahoma" w:cs="Tahoma" w:hint="cs"/>
          <w:sz w:val="22"/>
          <w:szCs w:val="22"/>
          <w:rtl/>
        </w:rPr>
        <w:t>___</w:t>
      </w:r>
      <w:r w:rsidRPr="009914A9">
        <w:rPr>
          <w:rFonts w:ascii="Tahoma" w:hAnsi="Tahoma" w:cs="Tahoma"/>
          <w:sz w:val="22"/>
          <w:szCs w:val="22"/>
          <w:rtl/>
        </w:rPr>
        <w:t xml:space="preserve">___    </w:t>
      </w:r>
      <w:r w:rsidR="004F329E">
        <w:rPr>
          <w:rFonts w:ascii="Tahoma" w:hAnsi="Tahoma" w:cs="Tahoma" w:hint="cs"/>
          <w:sz w:val="22"/>
          <w:szCs w:val="22"/>
          <w:rtl/>
        </w:rPr>
        <w:t>ת.ז</w:t>
      </w:r>
      <w:r w:rsidRPr="009914A9">
        <w:rPr>
          <w:rFonts w:ascii="Tahoma" w:hAnsi="Tahoma" w:cs="Tahoma"/>
          <w:sz w:val="22"/>
          <w:szCs w:val="22"/>
          <w:rtl/>
        </w:rPr>
        <w:t>_______________</w:t>
      </w:r>
      <w:r>
        <w:rPr>
          <w:rFonts w:ascii="Tahoma" w:hAnsi="Tahoma" w:cs="Tahoma" w:hint="cs"/>
          <w:sz w:val="22"/>
          <w:szCs w:val="22"/>
          <w:rtl/>
        </w:rPr>
        <w:t xml:space="preserve">  </w:t>
      </w:r>
      <w:r w:rsidR="004F329E">
        <w:rPr>
          <w:rFonts w:ascii="Tahoma" w:hAnsi="Tahoma" w:cs="Tahoma" w:hint="cs"/>
          <w:sz w:val="22"/>
          <w:szCs w:val="22"/>
          <w:rtl/>
        </w:rPr>
        <w:t>ת. לידה</w:t>
      </w:r>
      <w:r>
        <w:rPr>
          <w:rFonts w:ascii="Tahoma" w:hAnsi="Tahoma" w:cs="Tahoma" w:hint="cs"/>
          <w:sz w:val="22"/>
          <w:szCs w:val="22"/>
          <w:rtl/>
        </w:rPr>
        <w:t>: _______________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4528520A" w14:textId="37A04AFE" w:rsidR="009E54FB" w:rsidRDefault="004F329E" w:rsidP="004F329E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כתובת_______________________________  </w:t>
      </w:r>
      <w:r w:rsidR="009E54FB" w:rsidRPr="004F329E">
        <w:rPr>
          <w:rFonts w:ascii="Tahoma" w:hAnsi="Tahoma" w:cs="Tahoma" w:hint="cs"/>
          <w:sz w:val="22"/>
          <w:szCs w:val="22"/>
          <w:rtl/>
        </w:rPr>
        <w:t>מייל:</w:t>
      </w:r>
      <w:r w:rsidR="009E54FB">
        <w:rPr>
          <w:rFonts w:ascii="Tahoma" w:hAnsi="Tahoma" w:cs="Tahoma" w:hint="cs"/>
          <w:sz w:val="22"/>
          <w:szCs w:val="22"/>
          <w:rtl/>
        </w:rPr>
        <w:t xml:space="preserve"> _________________________________</w:t>
      </w:r>
      <w:r>
        <w:rPr>
          <w:rFonts w:ascii="Tahoma" w:hAnsi="Tahoma" w:cs="Tahoma" w:hint="cs"/>
          <w:sz w:val="22"/>
          <w:szCs w:val="22"/>
          <w:rtl/>
        </w:rPr>
        <w:t>_______</w:t>
      </w:r>
      <w:r w:rsidR="009E54FB">
        <w:rPr>
          <w:rFonts w:ascii="Tahoma" w:hAnsi="Tahoma" w:cs="Tahoma" w:hint="cs"/>
          <w:sz w:val="22"/>
          <w:szCs w:val="22"/>
          <w:rtl/>
        </w:rPr>
        <w:t>______</w:t>
      </w:r>
      <w:bookmarkEnd w:id="1"/>
    </w:p>
    <w:p w14:paraId="51E1D3F3" w14:textId="799612B7" w:rsidR="000B78FE" w:rsidRDefault="000B78F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0D58E1DB" w14:textId="25DD4D47" w:rsidR="004F329E" w:rsidRDefault="004F329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C9247C8" w14:textId="77777777" w:rsidR="004F329E" w:rsidRPr="009914A9" w:rsidRDefault="004F329E" w:rsidP="004F329E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</w:t>
      </w:r>
      <w:r>
        <w:rPr>
          <w:rFonts w:ascii="Tahoma" w:hAnsi="Tahoma" w:cs="Tahoma" w:hint="cs"/>
          <w:sz w:val="22"/>
          <w:szCs w:val="22"/>
          <w:rtl/>
        </w:rPr>
        <w:t>___</w:t>
      </w:r>
      <w:r w:rsidRPr="009914A9">
        <w:rPr>
          <w:rFonts w:ascii="Tahoma" w:hAnsi="Tahoma" w:cs="Tahoma"/>
          <w:sz w:val="22"/>
          <w:szCs w:val="22"/>
          <w:rtl/>
        </w:rPr>
        <w:t xml:space="preserve">___    </w:t>
      </w:r>
      <w:r>
        <w:rPr>
          <w:rFonts w:ascii="Tahoma" w:hAnsi="Tahoma" w:cs="Tahoma" w:hint="cs"/>
          <w:sz w:val="22"/>
          <w:szCs w:val="22"/>
          <w:rtl/>
        </w:rPr>
        <w:t>ת.ז</w:t>
      </w:r>
      <w:r w:rsidRPr="009914A9">
        <w:rPr>
          <w:rFonts w:ascii="Tahoma" w:hAnsi="Tahoma" w:cs="Tahoma"/>
          <w:sz w:val="22"/>
          <w:szCs w:val="22"/>
          <w:rtl/>
        </w:rPr>
        <w:t>_______________</w:t>
      </w:r>
      <w:r>
        <w:rPr>
          <w:rFonts w:ascii="Tahoma" w:hAnsi="Tahoma" w:cs="Tahoma" w:hint="cs"/>
          <w:sz w:val="22"/>
          <w:szCs w:val="22"/>
          <w:rtl/>
        </w:rPr>
        <w:t xml:space="preserve">  ת. לידה: _______________</w:t>
      </w:r>
    </w:p>
    <w:p w14:paraId="12D8B0AE" w14:textId="77777777" w:rsidR="004F329E" w:rsidRDefault="004F329E" w:rsidP="004F329E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35EA518B" w14:textId="1DFEC1C7" w:rsidR="004F329E" w:rsidRDefault="004F329E" w:rsidP="004F329E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rtl/>
        </w:rPr>
        <w:t xml:space="preserve">כתובת_______________________________  </w:t>
      </w:r>
      <w:r w:rsidRPr="004F329E">
        <w:rPr>
          <w:rFonts w:ascii="Tahoma" w:hAnsi="Tahoma" w:cs="Tahoma" w:hint="cs"/>
          <w:sz w:val="22"/>
          <w:szCs w:val="22"/>
          <w:rtl/>
        </w:rPr>
        <w:t>מייל:</w:t>
      </w:r>
      <w:r>
        <w:rPr>
          <w:rFonts w:ascii="Tahoma" w:hAnsi="Tahoma" w:cs="Tahoma" w:hint="cs"/>
          <w:sz w:val="22"/>
          <w:szCs w:val="22"/>
          <w:rtl/>
        </w:rPr>
        <w:t xml:space="preserve"> ______________________________________________</w:t>
      </w:r>
    </w:p>
    <w:p w14:paraId="37388C31" w14:textId="0F67088C" w:rsidR="004F329E" w:rsidRDefault="004F329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EBFA70A" w14:textId="19783614" w:rsidR="004F329E" w:rsidRDefault="004F329E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7177AADB" w14:textId="0065AA57" w:rsidR="00CA6A34" w:rsidRDefault="000B78FE" w:rsidP="000B78FE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 w:rsidR="00605BF6">
        <w:rPr>
          <w:rFonts w:ascii="Tahoma" w:hAnsi="Tahoma" w:cs="Tahoma" w:hint="cs"/>
          <w:sz w:val="22"/>
          <w:szCs w:val="22"/>
          <w:rtl/>
        </w:rPr>
        <w:t xml:space="preserve"> 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</w:t>
      </w:r>
      <w:r w:rsidRPr="00D114D2">
        <w:rPr>
          <w:rFonts w:ascii="Tahoma" w:hAnsi="Tahoma" w:cs="Tahoma" w:hint="cs"/>
          <w:sz w:val="22"/>
          <w:szCs w:val="22"/>
          <w:rtl/>
        </w:rPr>
        <w:t xml:space="preserve">__________  </w:t>
      </w:r>
      <w:r>
        <w:rPr>
          <w:rFonts w:ascii="Tahoma" w:hAnsi="Tahoma" w:cs="Tahoma" w:hint="cs"/>
          <w:sz w:val="22"/>
          <w:szCs w:val="22"/>
          <w:rtl/>
        </w:rPr>
        <w:t xml:space="preserve"> </w:t>
      </w:r>
    </w:p>
    <w:p w14:paraId="6989E2C1" w14:textId="364F3958" w:rsidR="009E54FB" w:rsidRDefault="009E54FB" w:rsidP="00D626F2">
      <w:pPr>
        <w:spacing w:before="120" w:after="120"/>
        <w:ind w:left="-397"/>
        <w:jc w:val="right"/>
        <w:rPr>
          <w:rFonts w:ascii="Tahoma" w:hAnsi="Tahoma" w:cs="Tahoma"/>
          <w:b/>
          <w:bCs/>
          <w:sz w:val="22"/>
          <w:szCs w:val="22"/>
          <w:rtl/>
        </w:rPr>
      </w:pPr>
    </w:p>
    <w:p w14:paraId="1857BFDC" w14:textId="77777777" w:rsidR="00CA6A34" w:rsidRPr="009914A9" w:rsidRDefault="00CA6A34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</w:rPr>
      </w:pPr>
    </w:p>
    <w:p w14:paraId="1304851E" w14:textId="77777777" w:rsidR="000B78FE" w:rsidRDefault="000B78FE" w:rsidP="000B78FE">
      <w:pPr>
        <w:spacing w:before="120" w:after="120" w:line="360" w:lineRule="auto"/>
        <w:jc w:val="right"/>
        <w:rPr>
          <w:rFonts w:ascii="Tahoma" w:hAnsi="Tahoma" w:cs="Tahoma"/>
          <w:color w:val="FF0000"/>
        </w:rPr>
      </w:pPr>
      <w:r>
        <w:rPr>
          <w:rFonts w:ascii="Tahoma" w:hAnsi="Tahoma" w:cs="Tahoma"/>
          <w:b/>
          <w:bCs/>
          <w:color w:val="FF0000"/>
          <w:rtl/>
        </w:rPr>
        <w:t>** לאחר שליחת הטופס</w:t>
      </w:r>
      <w:r>
        <w:rPr>
          <w:rFonts w:ascii="Tahoma" w:hAnsi="Tahoma" w:cs="Tahoma"/>
          <w:color w:val="FF0000"/>
          <w:rtl/>
        </w:rPr>
        <w:t xml:space="preserve">, </w:t>
      </w:r>
      <w:r>
        <w:rPr>
          <w:rFonts w:ascii="Tahoma" w:hAnsi="Tahoma" w:cs="Tahoma"/>
          <w:b/>
          <w:bCs/>
          <w:color w:val="FF0000"/>
          <w:u w:val="single"/>
          <w:rtl/>
        </w:rPr>
        <w:t>נא להתקשר למחלקת ותיקים להשלמת ההרשמה.</w:t>
      </w:r>
    </w:p>
    <w:p w14:paraId="58987820" w14:textId="77777777" w:rsidR="00D626F2" w:rsidRPr="000B78FE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26ED987D" w14:textId="49B5050A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400DE528" w14:textId="77777777" w:rsidR="00A5308F" w:rsidRDefault="00A5308F" w:rsidP="00A5308F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>
        <w:rPr>
          <w:rFonts w:ascii="Arial" w:eastAsia="Times New Roman" w:hAnsi="Arial" w:hint="cs"/>
          <w:b/>
          <w:bCs/>
          <w:rtl/>
        </w:rPr>
        <w:t>09-</w:t>
      </w:r>
      <w:r w:rsidRPr="00D831D3">
        <w:rPr>
          <w:rFonts w:ascii="Arial" w:eastAsia="Times New Roman" w:hAnsi="Arial" w:hint="cs"/>
          <w:b/>
          <w:bCs/>
          <w:rtl/>
        </w:rPr>
        <w:t>8981634 , 09-8973321</w:t>
      </w:r>
      <w:r>
        <w:rPr>
          <w:rFonts w:ascii="Arial" w:eastAsia="Times New Roman" w:hAnsi="Arial" w:hint="cs"/>
          <w:b/>
          <w:bCs/>
          <w:rtl/>
        </w:rPr>
        <w:t xml:space="preserve">          פקס: 09-8948929</w:t>
      </w: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CB36" w14:textId="77777777" w:rsidR="0074651F" w:rsidRDefault="0074651F" w:rsidP="00B54B39">
      <w:r>
        <w:separator/>
      </w:r>
    </w:p>
  </w:endnote>
  <w:endnote w:type="continuationSeparator" w:id="0">
    <w:p w14:paraId="3250FB52" w14:textId="77777777" w:rsidR="0074651F" w:rsidRDefault="0074651F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D8156" w14:textId="77777777" w:rsidR="0074651F" w:rsidRDefault="0074651F" w:rsidP="00B54B39">
      <w:r>
        <w:separator/>
      </w:r>
    </w:p>
  </w:footnote>
  <w:footnote w:type="continuationSeparator" w:id="0">
    <w:p w14:paraId="37BD4ECE" w14:textId="77777777" w:rsidR="0074651F" w:rsidRDefault="0074651F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B78FE"/>
    <w:rsid w:val="000C795D"/>
    <w:rsid w:val="00104EA9"/>
    <w:rsid w:val="00106B3E"/>
    <w:rsid w:val="0013459E"/>
    <w:rsid w:val="001C25AD"/>
    <w:rsid w:val="001D1397"/>
    <w:rsid w:val="00240BB4"/>
    <w:rsid w:val="00266E9D"/>
    <w:rsid w:val="0029006B"/>
    <w:rsid w:val="002A28DB"/>
    <w:rsid w:val="002A4C86"/>
    <w:rsid w:val="00363A5A"/>
    <w:rsid w:val="00365A9F"/>
    <w:rsid w:val="00462B66"/>
    <w:rsid w:val="00465C04"/>
    <w:rsid w:val="00472D63"/>
    <w:rsid w:val="004F329E"/>
    <w:rsid w:val="0052590C"/>
    <w:rsid w:val="00535078"/>
    <w:rsid w:val="00543393"/>
    <w:rsid w:val="00605BF6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834DA7"/>
    <w:rsid w:val="00877EF8"/>
    <w:rsid w:val="00895A14"/>
    <w:rsid w:val="008A6871"/>
    <w:rsid w:val="008E32E4"/>
    <w:rsid w:val="008E54CD"/>
    <w:rsid w:val="00970A9F"/>
    <w:rsid w:val="009D2A6D"/>
    <w:rsid w:val="009E26DA"/>
    <w:rsid w:val="009E54FB"/>
    <w:rsid w:val="00A2407E"/>
    <w:rsid w:val="00A31D06"/>
    <w:rsid w:val="00A42454"/>
    <w:rsid w:val="00A5308F"/>
    <w:rsid w:val="00A57491"/>
    <w:rsid w:val="00A6228A"/>
    <w:rsid w:val="00AA4A7A"/>
    <w:rsid w:val="00AC3ABB"/>
    <w:rsid w:val="00AD5A2C"/>
    <w:rsid w:val="00B23933"/>
    <w:rsid w:val="00B44138"/>
    <w:rsid w:val="00B448E4"/>
    <w:rsid w:val="00B54B39"/>
    <w:rsid w:val="00BC4DDF"/>
    <w:rsid w:val="00BE0935"/>
    <w:rsid w:val="00BF53EA"/>
    <w:rsid w:val="00CA6A34"/>
    <w:rsid w:val="00CC7A63"/>
    <w:rsid w:val="00CD2656"/>
    <w:rsid w:val="00D028A3"/>
    <w:rsid w:val="00D114D2"/>
    <w:rsid w:val="00D17CEF"/>
    <w:rsid w:val="00D626F2"/>
    <w:rsid w:val="00DE537D"/>
    <w:rsid w:val="00E2023F"/>
    <w:rsid w:val="00E74EF7"/>
    <w:rsid w:val="00ED12FD"/>
    <w:rsid w:val="00F13FE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54BE6DA-B18B-4F6F-9289-9E1FAE48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36</TotalTime>
  <Pages>1</Pages>
  <Words>139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5</cp:revision>
  <cp:lastPrinted>2018-07-11T10:34:00Z</cp:lastPrinted>
  <dcterms:created xsi:type="dcterms:W3CDTF">2021-11-09T09:43:00Z</dcterms:created>
  <dcterms:modified xsi:type="dcterms:W3CDTF">2021-12-01T08:25:00Z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