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1EF020A1" w:rsidR="00945D48" w:rsidRPr="0045116A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ללימודים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CB03B5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אפריל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67525B7C" w14:textId="77777777" w:rsidR="0096332D" w:rsidRDefault="00945D48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0F1828E8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מספר כרטיס: ___________________</w:t>
      </w:r>
      <w:r w:rsidRPr="00DC3CCB">
        <w:rPr>
          <w:rFonts w:ascii="Arial" w:hAnsi="Arial" w:cs="Arial" w:hint="cs"/>
          <w:noProof/>
          <w:rtl/>
          <w:lang w:eastAsia="he-IL"/>
        </w:rPr>
        <w:t>________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</w:p>
    <w:p w14:paraId="2CE5FC03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 w:hint="cs"/>
          <w:noProof/>
          <w:rtl/>
          <w:lang w:eastAsia="he-IL"/>
        </w:rPr>
        <w:t>תוקף כ</w:t>
      </w:r>
      <w:r>
        <w:rPr>
          <w:rFonts w:ascii="Arial" w:hAnsi="Arial" w:cs="Arial" w:hint="cs"/>
          <w:noProof/>
          <w:rtl/>
          <w:lang w:eastAsia="he-IL"/>
        </w:rPr>
        <w:t>רטיס האשראי ____________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 </w:t>
      </w:r>
      <w:r w:rsidRPr="00DC3CCB">
        <w:rPr>
          <w:rFonts w:ascii="Arial" w:hAnsi="Arial" w:cs="Arial"/>
          <w:noProof/>
          <w:rtl/>
          <w:lang w:eastAsia="he-IL"/>
        </w:rPr>
        <w:t xml:space="preserve">סוג כרטיס 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  <w:r w:rsidRPr="00DC3CCB">
        <w:rPr>
          <w:rFonts w:ascii="Arial" w:hAnsi="Arial" w:cs="Arial"/>
          <w:noProof/>
          <w:rtl/>
          <w:lang w:eastAsia="he-IL"/>
        </w:rPr>
        <w:t>ת.ז._</w:t>
      </w:r>
      <w:r>
        <w:rPr>
          <w:rFonts w:ascii="Arial" w:hAnsi="Arial" w:cs="Arial" w:hint="cs"/>
          <w:noProof/>
          <w:rtl/>
          <w:lang w:eastAsia="he-IL"/>
        </w:rPr>
        <w:t>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_______________  </w:t>
      </w:r>
    </w:p>
    <w:p w14:paraId="0E01CD9E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בעל/ת הכרטיס: ____</w:t>
      </w:r>
      <w:r w:rsidRPr="00DC3CCB">
        <w:rPr>
          <w:rFonts w:ascii="Arial" w:hAnsi="Arial" w:cs="Arial" w:hint="cs"/>
          <w:noProof/>
          <w:rtl/>
          <w:lang w:eastAsia="he-IL"/>
        </w:rPr>
        <w:t>_________________</w:t>
      </w:r>
      <w:r w:rsidRPr="00DC3CCB">
        <w:rPr>
          <w:rFonts w:ascii="Arial" w:hAnsi="Arial" w:cs="Arial"/>
          <w:noProof/>
          <w:rtl/>
          <w:lang w:eastAsia="he-IL"/>
        </w:rPr>
        <w:t>_______</w:t>
      </w:r>
    </w:p>
    <w:p w14:paraId="7639E7A8" w14:textId="77E568A8" w:rsidR="00945D48" w:rsidRPr="00E7113C" w:rsidRDefault="00461634" w:rsidP="0096332D">
      <w:pPr>
        <w:spacing w:before="120" w:after="120" w:line="360" w:lineRule="auto"/>
        <w:ind w:left="-1" w:right="567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 חדש: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1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8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0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מנוי </w:t>
      </w:r>
      <w:r w:rsidR="00E7113C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ממשיך:  160 ₪</w:t>
      </w:r>
      <w:r w:rsidR="00E7113C">
        <w:rPr>
          <w:rFonts w:ascii="Arial" w:hAnsi="Arial" w:cs="Arial" w:hint="cs"/>
          <w:b/>
          <w:bCs/>
          <w:noProof/>
          <w:rtl/>
          <w:lang w:eastAsia="he-IL"/>
        </w:rPr>
        <w:t xml:space="preserve"> </w:t>
      </w:r>
    </w:p>
    <w:p w14:paraId="5CCE4657" w14:textId="62F2FF68" w:rsidR="0096332D" w:rsidRPr="00DE0D04" w:rsidRDefault="00BC4671" w:rsidP="0096332D">
      <w:pPr>
        <w:spacing w:before="120" w:after="120" w:line="360" w:lineRule="auto"/>
        <w:ind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17435939" w14:textId="0DC29EA6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7E4D0FF5" w14:textId="06DD68BB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צילום _________________</w:t>
      </w:r>
    </w:p>
    <w:p w14:paraId="7AA75C9F" w14:textId="01993FF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6F37B87A" w14:textId="0D276E89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אנגלית ________________</w:t>
      </w:r>
    </w:p>
    <w:p w14:paraId="3CC841A8" w14:textId="698B93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24BC7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A6DC3"/>
    <w:rsid w:val="00CB03B5"/>
    <w:rsid w:val="00CC7A63"/>
    <w:rsid w:val="00D14CE7"/>
    <w:rsid w:val="00D17CEF"/>
    <w:rsid w:val="00D43FB8"/>
    <w:rsid w:val="00DE0D04"/>
    <w:rsid w:val="00DF7446"/>
    <w:rsid w:val="00E2131E"/>
    <w:rsid w:val="00E7113C"/>
    <w:rsid w:val="00E74EF7"/>
    <w:rsid w:val="00F13FEF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A306DD-6FAC-4D49-8738-EA2BFBCF7C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</TotalTime>
  <Pages>1</Pages>
  <Words>159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2021-01-24T06:23:00Z</cp:lastPrinted>
  <dcterms:created xsi:type="dcterms:W3CDTF">2021-03-24T13:01:00Z</dcterms:created>
  <dcterms:modified xsi:type="dcterms:W3CDTF">2021-03-24T13:01:00Z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